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62"/>
        <w:gridCol w:w="256"/>
        <w:gridCol w:w="1948"/>
        <w:gridCol w:w="250"/>
        <w:gridCol w:w="250"/>
        <w:gridCol w:w="7749"/>
      </w:tblGrid>
      <w:tr w:rsidR="00C541CF" w:rsidRPr="00541FEE" w14:paraId="60CF0D2F" w14:textId="77777777" w:rsidTr="00931F08">
        <w:trPr>
          <w:trHeight w:val="3306"/>
        </w:trPr>
        <w:tc>
          <w:tcPr>
            <w:tcW w:w="2666" w:type="dxa"/>
            <w:gridSpan w:val="3"/>
            <w:tcMar>
              <w:left w:w="0" w:type="dxa"/>
              <w:right w:w="0" w:type="dxa"/>
            </w:tcMar>
          </w:tcPr>
          <w:p w14:paraId="40307158" w14:textId="6BFB82E7" w:rsidR="00C541CF" w:rsidRPr="00541FEE" w:rsidRDefault="00C541CF" w:rsidP="00FF7126">
            <w:pPr>
              <w:spacing w:after="0"/>
              <w:rPr>
                <w:color w:val="000000"/>
                <w:lang w:eastAsia="nl-NL"/>
              </w:rPr>
            </w:pPr>
            <w:r w:rsidRPr="00541FEE">
              <w:rPr>
                <w:noProof/>
                <w:color w:val="000000"/>
                <w:lang w:eastAsia="nl-NL"/>
              </w:rPr>
              <w:drawing>
                <wp:anchor distT="0" distB="0" distL="114300" distR="114300" simplePos="0" relativeHeight="251661312" behindDoc="0" locked="0" layoutInCell="1" allowOverlap="1" wp14:anchorId="5B579E50" wp14:editId="210E3E63">
                  <wp:simplePos x="0" y="0"/>
                  <wp:positionH relativeFrom="column">
                    <wp:posOffset>-203835</wp:posOffset>
                  </wp:positionH>
                  <wp:positionV relativeFrom="page">
                    <wp:posOffset>115570</wp:posOffset>
                  </wp:positionV>
                  <wp:extent cx="1670400" cy="1832400"/>
                  <wp:effectExtent l="0" t="0" r="6350" b="0"/>
                  <wp:wrapNone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ogo Albero Scholen fc COMPACT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400" cy="18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dxa"/>
          </w:tcPr>
          <w:p w14:paraId="37400F18" w14:textId="77777777" w:rsidR="00C541CF" w:rsidRPr="00541FEE" w:rsidRDefault="00C541CF" w:rsidP="00FF7126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  <w:vMerge w:val="restart"/>
          </w:tcPr>
          <w:p w14:paraId="1D790F51" w14:textId="75757CC2" w:rsidR="00C541CF" w:rsidRPr="00541FEE" w:rsidRDefault="00C541CF" w:rsidP="00FF7126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7749" w:type="dxa"/>
            <w:vMerge w:val="restart"/>
          </w:tcPr>
          <w:p w14:paraId="484D61CE" w14:textId="77777777" w:rsidR="00C541CF" w:rsidRPr="00541FEE" w:rsidRDefault="00C541CF" w:rsidP="00541FEE">
            <w:pPr>
              <w:pBdr>
                <w:bottom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 w:rsidRPr="00541FEE">
              <w:rPr>
                <w:color w:val="000000"/>
                <w:lang w:eastAsia="nl-NL"/>
              </w:rPr>
              <w:t xml:space="preserve">UPDATE van de GMR </w:t>
            </w:r>
          </w:p>
          <w:p w14:paraId="5BADEB55" w14:textId="6DB09E2B" w:rsidR="00C541CF" w:rsidRPr="00541FEE" w:rsidRDefault="007C310A" w:rsidP="00FF7126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juni</w:t>
            </w:r>
            <w:r w:rsidR="00C541CF" w:rsidRPr="00541FEE">
              <w:rPr>
                <w:color w:val="000000"/>
                <w:lang w:eastAsia="nl-NL"/>
              </w:rPr>
              <w:t xml:space="preserve"> 202</w:t>
            </w:r>
            <w:r w:rsidR="00861A88" w:rsidRPr="00541FEE">
              <w:rPr>
                <w:color w:val="000000"/>
                <w:lang w:eastAsia="nl-NL"/>
              </w:rPr>
              <w:t>5</w:t>
            </w:r>
          </w:p>
          <w:p w14:paraId="2B53A09D" w14:textId="58F333BB" w:rsidR="00C541CF" w:rsidRPr="00541FEE" w:rsidRDefault="00C541CF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 w:rsidRPr="00541FEE">
              <w:rPr>
                <w:color w:val="000000"/>
                <w:lang w:eastAsia="nl-NL"/>
              </w:rPr>
              <w:t>Terugblik</w:t>
            </w:r>
          </w:p>
          <w:p w14:paraId="05146C3F" w14:textId="77777777" w:rsidR="00C541CF" w:rsidRPr="00541FEE" w:rsidRDefault="00C541CF" w:rsidP="00974C9B">
            <w:pPr>
              <w:spacing w:after="0"/>
              <w:rPr>
                <w:color w:val="000000"/>
                <w:lang w:eastAsia="nl-NL"/>
              </w:rPr>
            </w:pPr>
          </w:p>
          <w:p w14:paraId="60FBFBE4" w14:textId="6DEEB805" w:rsidR="00C541CF" w:rsidRDefault="0027227D" w:rsidP="00541FEE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De RvT is aanwezig voor het halfjaarlijkse gesprek met de GMR. </w:t>
            </w:r>
          </w:p>
          <w:p w14:paraId="4F710DF6" w14:textId="3EB85618" w:rsidR="0027227D" w:rsidRPr="00541FEE" w:rsidRDefault="0027227D" w:rsidP="00541FEE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Er wordt afscheid genomen van Conny als PGMR lid en voorzitter en van Harko als OGMR-lid.</w:t>
            </w:r>
          </w:p>
          <w:p w14:paraId="1A370771" w14:textId="77777777" w:rsidR="00762630" w:rsidRPr="00541FEE" w:rsidRDefault="00762630" w:rsidP="00541FEE">
            <w:pPr>
              <w:spacing w:after="0"/>
              <w:rPr>
                <w:color w:val="000000"/>
                <w:lang w:eastAsia="nl-NL"/>
              </w:rPr>
            </w:pPr>
          </w:p>
          <w:p w14:paraId="4B5EA60B" w14:textId="7C548AD1" w:rsidR="00C541CF" w:rsidRDefault="00C541CF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 w:rsidRPr="00541FEE">
              <w:rPr>
                <w:color w:val="000000"/>
                <w:lang w:eastAsia="nl-NL"/>
              </w:rPr>
              <w:t xml:space="preserve">Vergadering </w:t>
            </w:r>
            <w:r w:rsidR="007C310A">
              <w:rPr>
                <w:color w:val="000000"/>
                <w:lang w:eastAsia="nl-NL"/>
              </w:rPr>
              <w:t>10 juni</w:t>
            </w:r>
            <w:r w:rsidR="00861A88" w:rsidRPr="00541FEE">
              <w:rPr>
                <w:color w:val="000000"/>
                <w:lang w:eastAsia="nl-NL"/>
              </w:rPr>
              <w:t xml:space="preserve"> 2025</w:t>
            </w:r>
            <w:r w:rsidRPr="00541FEE">
              <w:rPr>
                <w:color w:val="000000"/>
                <w:lang w:eastAsia="nl-NL"/>
              </w:rPr>
              <w:t xml:space="preserve">  </w:t>
            </w:r>
          </w:p>
          <w:p w14:paraId="765F2CAF" w14:textId="77777777" w:rsidR="0027227D" w:rsidRDefault="0027227D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</w:p>
          <w:p w14:paraId="4F0273E9" w14:textId="4EC14DF9" w:rsidR="0027227D" w:rsidRDefault="0027227D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Er passeren een aantal stukken, zoals het concept jaarverslag vertrouwenspersoon. Het blijkt dat de klachtenregeling 2025 inmiddels online staat. Als er </w:t>
            </w:r>
            <w:r w:rsidR="00142AFD">
              <w:rPr>
                <w:color w:val="000000"/>
                <w:lang w:eastAsia="nl-NL"/>
              </w:rPr>
              <w:t xml:space="preserve">bij hen </w:t>
            </w:r>
            <w:r>
              <w:rPr>
                <w:color w:val="000000"/>
                <w:lang w:eastAsia="nl-NL"/>
              </w:rPr>
              <w:t>een nieuwe voorzitter is gevonden zal deze een uitnodiging voor een vergadering van de GMR ontvangen.</w:t>
            </w:r>
          </w:p>
          <w:p w14:paraId="39C21431" w14:textId="620585C9" w:rsidR="0027227D" w:rsidRDefault="0027227D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Het beleid om nieuwe werknemers een warme ontvangst te geven is al in werking.</w:t>
            </w:r>
          </w:p>
          <w:p w14:paraId="47E3D1BF" w14:textId="77777777" w:rsidR="00BB0D27" w:rsidRDefault="0027227D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Ook de financiën komen voorbij. Men wil steeds een goede afweging maken bij het plannen van investeringen, zodat er bewust en ook kritisch gekozen wordt. </w:t>
            </w:r>
          </w:p>
          <w:p w14:paraId="4628C748" w14:textId="72CC3AF1" w:rsidR="0027227D" w:rsidRDefault="00B05923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De personele bezetting is </w:t>
            </w:r>
            <w:r w:rsidR="00BB0D27">
              <w:rPr>
                <w:color w:val="000000"/>
                <w:lang w:eastAsia="nl-NL"/>
              </w:rPr>
              <w:t>gelukkig</w:t>
            </w:r>
            <w:r>
              <w:rPr>
                <w:color w:val="000000"/>
                <w:lang w:eastAsia="nl-NL"/>
              </w:rPr>
              <w:t xml:space="preserve"> aardig op orde.</w:t>
            </w:r>
          </w:p>
          <w:p w14:paraId="4592F7A2" w14:textId="42788E29" w:rsidR="0027227D" w:rsidRDefault="0027227D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De RvT merkt in het gesprek op dat er veel kennis en kunde in het bestuurskantoor aanwezig is, waardoor vragen steeds </w:t>
            </w:r>
            <w:r w:rsidR="00B05923">
              <w:rPr>
                <w:color w:val="000000"/>
                <w:lang w:eastAsia="nl-NL"/>
              </w:rPr>
              <w:t>op de juiste plaats gesteld en snel beantwoord kunnen worden, zonder hulp van externen.</w:t>
            </w:r>
          </w:p>
          <w:p w14:paraId="0C0CC52C" w14:textId="02AE69FF" w:rsidR="00B05923" w:rsidRDefault="00B05923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Er wordt nog even gesproken over </w:t>
            </w:r>
            <w:r w:rsidR="00142AFD">
              <w:rPr>
                <w:color w:val="000000"/>
                <w:lang w:eastAsia="nl-NL"/>
              </w:rPr>
              <w:t>he</w:t>
            </w:r>
            <w:r>
              <w:rPr>
                <w:color w:val="000000"/>
                <w:lang w:eastAsia="nl-NL"/>
              </w:rPr>
              <w:t xml:space="preserve">t visitatierapport. De RvT heeft over verschillende onderwerpen geregeld gesprekken met het CvB. Men realiseert zich dat “goed naar beter” niet ten koste van de </w:t>
            </w:r>
            <w:r w:rsidR="00142AFD">
              <w:rPr>
                <w:color w:val="000000"/>
                <w:lang w:eastAsia="nl-NL"/>
              </w:rPr>
              <w:t>werk</w:t>
            </w:r>
            <w:r>
              <w:rPr>
                <w:color w:val="000000"/>
                <w:lang w:eastAsia="nl-NL"/>
              </w:rPr>
              <w:t>druk op het bestuurskantoor mag gaan.</w:t>
            </w:r>
          </w:p>
          <w:p w14:paraId="1FCCC6D6" w14:textId="78251B66" w:rsidR="0027227D" w:rsidRDefault="00B05923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Tenslotte vraagt de RvT naar de vacatures bij de GMR en helaas moet er gemeld worden dat er geen enkele kandidaat zich aangemeld heeft, zowel voor de ouder</w:t>
            </w:r>
            <w:r w:rsidR="00142AFD">
              <w:rPr>
                <w:color w:val="000000"/>
                <w:lang w:eastAsia="nl-NL"/>
              </w:rPr>
              <w:t>-</w:t>
            </w:r>
            <w:r>
              <w:rPr>
                <w:color w:val="000000"/>
                <w:lang w:eastAsia="nl-NL"/>
              </w:rPr>
              <w:t xml:space="preserve"> als de personeelsgeleding. Dit wordt snel weer opgepakt met oproepen aan ouders en personeel.</w:t>
            </w:r>
          </w:p>
          <w:p w14:paraId="5B8E5B84" w14:textId="11D9F81F" w:rsidR="00B05923" w:rsidRPr="00541FEE" w:rsidRDefault="00B05923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Ook is er afscheid genomen van voorzitter Conny en </w:t>
            </w:r>
            <w:r w:rsidR="00142AFD">
              <w:rPr>
                <w:color w:val="000000"/>
                <w:lang w:eastAsia="nl-NL"/>
              </w:rPr>
              <w:t xml:space="preserve">OGMR-lid </w:t>
            </w:r>
            <w:r>
              <w:rPr>
                <w:color w:val="000000"/>
                <w:lang w:eastAsia="nl-NL"/>
              </w:rPr>
              <w:t xml:space="preserve">Harko. </w:t>
            </w:r>
            <w:r w:rsidR="00142AFD">
              <w:rPr>
                <w:color w:val="000000"/>
                <w:lang w:eastAsia="nl-NL"/>
              </w:rPr>
              <w:t>Beiden kregen ze veel dank voor hun inzet voor de GMR. Een nieuwe voorzitter zal na de vakantie worden gekozen.</w:t>
            </w:r>
          </w:p>
          <w:p w14:paraId="4A0472ED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  <w:p w14:paraId="430C15B7" w14:textId="77777777" w:rsidR="001B790B" w:rsidRPr="00541FEE" w:rsidRDefault="001B790B" w:rsidP="00541FEE">
            <w:pPr>
              <w:spacing w:after="0"/>
              <w:rPr>
                <w:color w:val="000000"/>
                <w:lang w:eastAsia="nl-NL"/>
              </w:rPr>
            </w:pPr>
          </w:p>
          <w:p w14:paraId="02B6B354" w14:textId="454723EC" w:rsidR="00C541CF" w:rsidRPr="00541FEE" w:rsidRDefault="00C541CF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 w:rsidRPr="00541FEE">
              <w:rPr>
                <w:color w:val="000000"/>
                <w:lang w:eastAsia="nl-NL"/>
              </w:rPr>
              <w:t>Vergaderdata 202</w:t>
            </w:r>
            <w:r w:rsidR="0027227D">
              <w:rPr>
                <w:color w:val="000000"/>
                <w:lang w:eastAsia="nl-NL"/>
              </w:rPr>
              <w:t>5</w:t>
            </w:r>
            <w:r w:rsidRPr="00541FEE">
              <w:rPr>
                <w:color w:val="000000"/>
                <w:lang w:eastAsia="nl-NL"/>
              </w:rPr>
              <w:t>-202</w:t>
            </w:r>
            <w:r w:rsidR="0027227D">
              <w:rPr>
                <w:color w:val="000000"/>
                <w:lang w:eastAsia="nl-NL"/>
              </w:rPr>
              <w:t>6</w:t>
            </w:r>
            <w:r w:rsidRPr="00541FEE">
              <w:rPr>
                <w:color w:val="000000"/>
                <w:lang w:eastAsia="nl-NL"/>
              </w:rPr>
              <w:t xml:space="preserve">  </w:t>
            </w:r>
          </w:p>
          <w:p w14:paraId="4505EBB4" w14:textId="77777777" w:rsidR="00C541CF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  <w:p w14:paraId="155CD5AC" w14:textId="7AA081A0" w:rsidR="00FF432A" w:rsidRDefault="0027227D" w:rsidP="00541FEE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4 november 2025</w:t>
            </w:r>
          </w:p>
          <w:p w14:paraId="7AE0C385" w14:textId="12F61D1C" w:rsidR="0027227D" w:rsidRDefault="0027227D" w:rsidP="00541FEE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6 januari 2026, met RvT</w:t>
            </w:r>
          </w:p>
          <w:p w14:paraId="2D11DAC9" w14:textId="11476DF8" w:rsidR="0027227D" w:rsidRDefault="0027227D" w:rsidP="00541FEE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3 maart 2026</w:t>
            </w:r>
          </w:p>
          <w:p w14:paraId="031FCAC4" w14:textId="2D7E01F4" w:rsidR="0027227D" w:rsidRDefault="0027227D" w:rsidP="00541FEE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12 mei 2025</w:t>
            </w:r>
          </w:p>
          <w:p w14:paraId="4F524D2A" w14:textId="4716593F" w:rsidR="0027227D" w:rsidRDefault="0027227D" w:rsidP="00541FEE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30 juni 2026, met RvT</w:t>
            </w:r>
          </w:p>
          <w:p w14:paraId="2B0B49C5" w14:textId="77777777" w:rsidR="001B790B" w:rsidRPr="00541FEE" w:rsidRDefault="001B790B" w:rsidP="00541FEE">
            <w:pPr>
              <w:spacing w:after="0"/>
              <w:rPr>
                <w:color w:val="000000"/>
                <w:lang w:eastAsia="nl-NL"/>
              </w:rPr>
            </w:pPr>
          </w:p>
          <w:p w14:paraId="6DE3667C" w14:textId="33E9BE34" w:rsidR="00C541CF" w:rsidRPr="00541FEE" w:rsidRDefault="00000000" w:rsidP="00541FEE">
            <w:pPr>
              <w:pBdr>
                <w:top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sdt>
              <w:sdtPr>
                <w:rPr>
                  <w:color w:val="000000"/>
                  <w:lang w:eastAsia="nl-NL"/>
                </w:rPr>
                <w:id w:val="877970023"/>
                <w:temporary/>
                <w:showingPlcHdr/>
                <w15:appearance w15:val="hidden"/>
              </w:sdtPr>
              <w:sdtContent>
                <w:r w:rsidR="00C541CF" w:rsidRPr="00541FEE">
                  <w:rPr>
                    <w:color w:val="000000"/>
                    <w:lang w:eastAsia="nl-NL"/>
                  </w:rPr>
                  <w:t>Met vriendelijke groet,</w:t>
                </w:r>
              </w:sdtContent>
            </w:sdt>
            <w:r w:rsidR="00C541CF" w:rsidRPr="00541FEE">
              <w:rPr>
                <w:color w:val="000000"/>
                <w:lang w:eastAsia="nl-NL"/>
              </w:rPr>
              <w:br/>
            </w:r>
          </w:p>
          <w:p w14:paraId="3DA2E1DE" w14:textId="3232F13B" w:rsid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Voorzitter </w:t>
            </w:r>
            <w:r w:rsidRPr="00190805">
              <w:rPr>
                <w:color w:val="000000"/>
                <w:lang w:eastAsia="nl-NL"/>
              </w:rPr>
              <w:t>Conny Bom</w:t>
            </w:r>
            <w:r>
              <w:rPr>
                <w:color w:val="000000"/>
                <w:lang w:eastAsia="nl-NL"/>
              </w:rPr>
              <w:t xml:space="preserve"> (</w:t>
            </w:r>
            <w:hyperlink r:id="rId12" w:history="1">
              <w:r w:rsidRPr="00541FEE">
                <w:rPr>
                  <w:color w:val="000000"/>
                </w:rPr>
                <w:t>c.bom@alberoscholen.nl</w:t>
              </w:r>
            </w:hyperlink>
            <w:r>
              <w:rPr>
                <w:color w:val="000000"/>
                <w:lang w:eastAsia="nl-NL"/>
              </w:rPr>
              <w:t xml:space="preserve"> ),</w:t>
            </w:r>
            <w:r w:rsidRPr="00F647C0">
              <w:rPr>
                <w:color w:val="000000"/>
                <w:lang w:eastAsia="nl-NL"/>
              </w:rPr>
              <w:t xml:space="preserve"> </w:t>
            </w:r>
            <w:r>
              <w:rPr>
                <w:color w:val="000000"/>
                <w:lang w:eastAsia="nl-NL"/>
              </w:rPr>
              <w:t xml:space="preserve">Secretaris </w:t>
            </w:r>
            <w:r w:rsidRPr="00190805">
              <w:rPr>
                <w:color w:val="000000"/>
                <w:lang w:eastAsia="nl-NL"/>
              </w:rPr>
              <w:t>Eveline de Visser</w:t>
            </w:r>
            <w:r>
              <w:rPr>
                <w:color w:val="000000"/>
                <w:lang w:eastAsia="nl-NL"/>
              </w:rPr>
              <w:t xml:space="preserve"> (</w:t>
            </w:r>
            <w:hyperlink r:id="rId13" w:history="1">
              <w:r w:rsidRPr="00541FEE">
                <w:rPr>
                  <w:color w:val="000000"/>
                </w:rPr>
                <w:t>e.devisser@alberoscholen.nl</w:t>
              </w:r>
            </w:hyperlink>
            <w:r>
              <w:rPr>
                <w:color w:val="000000"/>
                <w:lang w:eastAsia="nl-NL"/>
              </w:rPr>
              <w:t xml:space="preserve"> )</w:t>
            </w:r>
            <w:r w:rsidRPr="00190805">
              <w:rPr>
                <w:color w:val="000000"/>
                <w:lang w:eastAsia="nl-NL"/>
              </w:rPr>
              <w:t xml:space="preserve">, </w:t>
            </w:r>
            <w:r w:rsidR="009A1039">
              <w:rPr>
                <w:color w:val="000000"/>
                <w:lang w:eastAsia="nl-NL"/>
              </w:rPr>
              <w:t>Dick van de Linde</w:t>
            </w:r>
            <w:r w:rsidRPr="00190805">
              <w:rPr>
                <w:color w:val="000000"/>
                <w:lang w:eastAsia="nl-NL"/>
              </w:rPr>
              <w:t xml:space="preserve">, Esther </w:t>
            </w:r>
            <w:proofErr w:type="spellStart"/>
            <w:r w:rsidRPr="00190805">
              <w:rPr>
                <w:color w:val="000000"/>
                <w:lang w:eastAsia="nl-NL"/>
              </w:rPr>
              <w:t>Yuen</w:t>
            </w:r>
            <w:proofErr w:type="spellEnd"/>
            <w:r w:rsidRPr="00190805">
              <w:rPr>
                <w:color w:val="000000"/>
                <w:lang w:eastAsia="nl-NL"/>
              </w:rPr>
              <w:t xml:space="preserve">, Gerda Dousma, Harko </w:t>
            </w:r>
            <w:proofErr w:type="spellStart"/>
            <w:r w:rsidRPr="00190805">
              <w:rPr>
                <w:color w:val="000000"/>
                <w:lang w:eastAsia="nl-NL"/>
              </w:rPr>
              <w:t>Buringh</w:t>
            </w:r>
            <w:proofErr w:type="spellEnd"/>
            <w:r w:rsidRPr="00190805">
              <w:rPr>
                <w:color w:val="000000"/>
                <w:lang w:eastAsia="nl-NL"/>
              </w:rPr>
              <w:t xml:space="preserve">, Hanna van </w:t>
            </w:r>
            <w:r>
              <w:rPr>
                <w:color w:val="000000"/>
                <w:lang w:eastAsia="nl-NL"/>
              </w:rPr>
              <w:t>Oostende, Patrick Schipper</w:t>
            </w:r>
            <w:r w:rsidRPr="00190805">
              <w:rPr>
                <w:color w:val="000000"/>
                <w:lang w:eastAsia="nl-NL"/>
              </w:rPr>
              <w:t xml:space="preserve"> en Monique Bomer</w:t>
            </w:r>
            <w:r>
              <w:rPr>
                <w:color w:val="000000"/>
                <w:lang w:eastAsia="nl-NL"/>
              </w:rPr>
              <w:t>.</w:t>
            </w:r>
          </w:p>
          <w:p w14:paraId="6A051A4E" w14:textId="7B6B0034" w:rsidR="00541FEE" w:rsidRPr="00541FEE" w:rsidRDefault="00541FEE" w:rsidP="00541FEE">
            <w:pPr>
              <w:spacing w:after="0"/>
              <w:rPr>
                <w:color w:val="000000"/>
                <w:lang w:eastAsia="nl-NL"/>
              </w:rPr>
            </w:pPr>
          </w:p>
        </w:tc>
      </w:tr>
      <w:tr w:rsidR="00C541CF" w:rsidRPr="00541FEE" w14:paraId="07E242BA" w14:textId="77777777" w:rsidTr="00931F08">
        <w:trPr>
          <w:trHeight w:val="1164"/>
        </w:trPr>
        <w:tc>
          <w:tcPr>
            <w:tcW w:w="462" w:type="dxa"/>
          </w:tcPr>
          <w:p w14:paraId="02399EAB" w14:textId="7A14FE33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204" w:type="dxa"/>
            <w:gridSpan w:val="2"/>
          </w:tcPr>
          <w:p w14:paraId="5B5F950C" w14:textId="77777777" w:rsidR="00C541CF" w:rsidRPr="00541FEE" w:rsidRDefault="00C541CF" w:rsidP="00541FEE">
            <w:pPr>
              <w:pBdr>
                <w:bottom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 w:rsidRPr="00541FEE">
              <w:rPr>
                <w:color w:val="000000"/>
                <w:lang w:eastAsia="nl-NL"/>
              </w:rPr>
              <w:br/>
            </w:r>
          </w:p>
          <w:p w14:paraId="199898DA" w14:textId="77777777" w:rsidR="00C541CF" w:rsidRPr="00541FEE" w:rsidRDefault="00C541CF" w:rsidP="00541FEE">
            <w:pPr>
              <w:pBdr>
                <w:bottom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</w:p>
          <w:p w14:paraId="7788AA62" w14:textId="7CE5DE93" w:rsidR="00C541CF" w:rsidRPr="00541FEE" w:rsidRDefault="00C541CF" w:rsidP="00541FEE">
            <w:pPr>
              <w:pBdr>
                <w:bottom w:val="single" w:sz="24" w:space="8" w:color="2C567A" w:themeColor="accent1"/>
              </w:pBdr>
              <w:spacing w:after="0"/>
              <w:rPr>
                <w:color w:val="000000"/>
                <w:lang w:eastAsia="nl-NL"/>
              </w:rPr>
            </w:pPr>
            <w:r w:rsidRPr="00541FEE">
              <w:rPr>
                <w:color w:val="000000"/>
                <w:lang w:eastAsia="nl-NL"/>
              </w:rPr>
              <w:t>Inhoud</w:t>
            </w:r>
          </w:p>
        </w:tc>
        <w:tc>
          <w:tcPr>
            <w:tcW w:w="250" w:type="dxa"/>
          </w:tcPr>
          <w:p w14:paraId="3E71F01B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  <w:vMerge/>
          </w:tcPr>
          <w:p w14:paraId="50FD6E82" w14:textId="2F8FE5DC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7749" w:type="dxa"/>
            <w:vMerge/>
          </w:tcPr>
          <w:p w14:paraId="25855A34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</w:tr>
      <w:tr w:rsidR="00C541CF" w:rsidRPr="00541FEE" w14:paraId="7A2E7128" w14:textId="77777777" w:rsidTr="00931F08">
        <w:trPr>
          <w:trHeight w:val="543"/>
        </w:trPr>
        <w:tc>
          <w:tcPr>
            <w:tcW w:w="462" w:type="dxa"/>
          </w:tcPr>
          <w:p w14:paraId="0E269824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6" w:type="dxa"/>
            <w:tcMar>
              <w:left w:w="0" w:type="dxa"/>
              <w:right w:w="0" w:type="dxa"/>
            </w:tcMar>
            <w:vAlign w:val="center"/>
          </w:tcPr>
          <w:p w14:paraId="79A743E3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1948" w:type="dxa"/>
            <w:vAlign w:val="center"/>
          </w:tcPr>
          <w:p w14:paraId="1387F692" w14:textId="7B964890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  <w:r w:rsidRPr="00541FEE">
              <w:rPr>
                <w:color w:val="000000"/>
                <w:lang w:eastAsia="nl-NL"/>
              </w:rPr>
              <w:t>Terugblik</w:t>
            </w:r>
          </w:p>
          <w:p w14:paraId="20E45F1E" w14:textId="3A1440A6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</w:tcPr>
          <w:p w14:paraId="2562B035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  <w:vMerge/>
          </w:tcPr>
          <w:p w14:paraId="7421BAEA" w14:textId="341504B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7749" w:type="dxa"/>
            <w:vMerge/>
          </w:tcPr>
          <w:p w14:paraId="4D0CABFA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</w:tr>
      <w:tr w:rsidR="00C541CF" w:rsidRPr="00541FEE" w14:paraId="4497BDC8" w14:textId="77777777" w:rsidTr="00931F08">
        <w:trPr>
          <w:trHeight w:val="633"/>
        </w:trPr>
        <w:tc>
          <w:tcPr>
            <w:tcW w:w="462" w:type="dxa"/>
          </w:tcPr>
          <w:p w14:paraId="62B7F57A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6" w:type="dxa"/>
            <w:tcMar>
              <w:left w:w="0" w:type="dxa"/>
              <w:right w:w="0" w:type="dxa"/>
            </w:tcMar>
            <w:vAlign w:val="center"/>
          </w:tcPr>
          <w:p w14:paraId="46514387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1948" w:type="dxa"/>
            <w:vAlign w:val="center"/>
          </w:tcPr>
          <w:p w14:paraId="31F0B41F" w14:textId="20F9A04E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  <w:p w14:paraId="625A7699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  <w:r w:rsidRPr="00541FEE">
              <w:rPr>
                <w:color w:val="000000"/>
                <w:lang w:eastAsia="nl-NL"/>
              </w:rPr>
              <w:t xml:space="preserve">Vergadering </w:t>
            </w:r>
          </w:p>
          <w:p w14:paraId="0D9D26B2" w14:textId="4D03D609" w:rsidR="00C541CF" w:rsidRPr="00541FEE" w:rsidRDefault="007C310A" w:rsidP="00541FEE">
            <w:pPr>
              <w:spacing w:after="0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10 juni</w:t>
            </w:r>
            <w:r w:rsidR="00861A88" w:rsidRPr="00541FEE">
              <w:rPr>
                <w:color w:val="000000"/>
                <w:lang w:eastAsia="nl-NL"/>
              </w:rPr>
              <w:t xml:space="preserve"> 2025</w:t>
            </w:r>
          </w:p>
          <w:p w14:paraId="46C8F977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  <w:p w14:paraId="2F36E16E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  <w:p w14:paraId="791EB815" w14:textId="3E3206F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  <w:r w:rsidRPr="00541FEE">
              <w:rPr>
                <w:color w:val="000000"/>
                <w:lang w:eastAsia="nl-NL"/>
              </w:rPr>
              <w:t xml:space="preserve"> </w:t>
            </w:r>
          </w:p>
          <w:p w14:paraId="19A209FA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  <w:p w14:paraId="69C141DF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  <w:p w14:paraId="3608E526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</w:tcPr>
          <w:p w14:paraId="09F38A05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  <w:vMerge/>
          </w:tcPr>
          <w:p w14:paraId="0E4BB42E" w14:textId="560E9EEB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7749" w:type="dxa"/>
            <w:vMerge/>
          </w:tcPr>
          <w:p w14:paraId="094C063B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</w:tr>
      <w:tr w:rsidR="00C541CF" w:rsidRPr="00541FEE" w14:paraId="7F04F85E" w14:textId="77777777" w:rsidTr="00931F08">
        <w:trPr>
          <w:trHeight w:val="633"/>
        </w:trPr>
        <w:tc>
          <w:tcPr>
            <w:tcW w:w="462" w:type="dxa"/>
          </w:tcPr>
          <w:p w14:paraId="34535407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6" w:type="dxa"/>
            <w:tcMar>
              <w:left w:w="0" w:type="dxa"/>
              <w:right w:w="0" w:type="dxa"/>
            </w:tcMar>
            <w:vAlign w:val="center"/>
          </w:tcPr>
          <w:p w14:paraId="7BCB6881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1948" w:type="dxa"/>
            <w:vAlign w:val="center"/>
          </w:tcPr>
          <w:p w14:paraId="45752682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</w:tcPr>
          <w:p w14:paraId="0353D6D5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  <w:vMerge/>
          </w:tcPr>
          <w:p w14:paraId="3A5316A1" w14:textId="5F02A3D4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7749" w:type="dxa"/>
            <w:vMerge/>
          </w:tcPr>
          <w:p w14:paraId="2097EA51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</w:tr>
      <w:tr w:rsidR="00C541CF" w:rsidRPr="00541FEE" w14:paraId="02F23DA2" w14:textId="77777777" w:rsidTr="00931F08">
        <w:trPr>
          <w:trHeight w:val="174"/>
        </w:trPr>
        <w:tc>
          <w:tcPr>
            <w:tcW w:w="462" w:type="dxa"/>
          </w:tcPr>
          <w:p w14:paraId="0C586BEA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3730A3B6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</w:tcPr>
          <w:p w14:paraId="46828567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  <w:vMerge/>
          </w:tcPr>
          <w:p w14:paraId="60053D54" w14:textId="4265628D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7749" w:type="dxa"/>
            <w:vMerge/>
          </w:tcPr>
          <w:p w14:paraId="440EB2E8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</w:tr>
      <w:tr w:rsidR="00C541CF" w:rsidRPr="00541FEE" w14:paraId="215B5BE7" w14:textId="77777777" w:rsidTr="00931F08">
        <w:trPr>
          <w:trHeight w:val="633"/>
        </w:trPr>
        <w:tc>
          <w:tcPr>
            <w:tcW w:w="462" w:type="dxa"/>
          </w:tcPr>
          <w:p w14:paraId="2233310B" w14:textId="79571665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6" w:type="dxa"/>
            <w:tcMar>
              <w:left w:w="0" w:type="dxa"/>
              <w:right w:w="0" w:type="dxa"/>
            </w:tcMar>
            <w:vAlign w:val="center"/>
          </w:tcPr>
          <w:p w14:paraId="20ED2787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1948" w:type="dxa"/>
            <w:vAlign w:val="center"/>
          </w:tcPr>
          <w:p w14:paraId="451216D2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</w:tcPr>
          <w:p w14:paraId="1D4E6B96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  <w:vMerge/>
          </w:tcPr>
          <w:p w14:paraId="620259A4" w14:textId="1844AA85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7749" w:type="dxa"/>
            <w:vMerge/>
          </w:tcPr>
          <w:p w14:paraId="0F35E33D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</w:tr>
      <w:tr w:rsidR="00C541CF" w:rsidRPr="00541FEE" w14:paraId="3121B859" w14:textId="77777777" w:rsidTr="00931F08">
        <w:trPr>
          <w:trHeight w:val="2448"/>
        </w:trPr>
        <w:tc>
          <w:tcPr>
            <w:tcW w:w="462" w:type="dxa"/>
          </w:tcPr>
          <w:p w14:paraId="48E15DFF" w14:textId="5C02A845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204" w:type="dxa"/>
            <w:gridSpan w:val="2"/>
          </w:tcPr>
          <w:p w14:paraId="08DFD881" w14:textId="1959E589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</w:tcPr>
          <w:p w14:paraId="701DCAE3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250" w:type="dxa"/>
          </w:tcPr>
          <w:p w14:paraId="0E8190AD" w14:textId="648226F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  <w:tc>
          <w:tcPr>
            <w:tcW w:w="7749" w:type="dxa"/>
            <w:vMerge/>
          </w:tcPr>
          <w:p w14:paraId="1B97FF16" w14:textId="77777777" w:rsidR="00C541CF" w:rsidRPr="00541FEE" w:rsidRDefault="00C541CF" w:rsidP="00541FEE">
            <w:pPr>
              <w:spacing w:after="0"/>
              <w:rPr>
                <w:color w:val="000000"/>
                <w:lang w:eastAsia="nl-NL"/>
              </w:rPr>
            </w:pPr>
          </w:p>
        </w:tc>
      </w:tr>
    </w:tbl>
    <w:p w14:paraId="3B6CE345" w14:textId="7FE117EE" w:rsidR="00CF3C80" w:rsidRPr="00541FEE" w:rsidRDefault="00CF3C80" w:rsidP="00541FEE">
      <w:pPr>
        <w:spacing w:after="0"/>
        <w:rPr>
          <w:color w:val="000000"/>
          <w:lang w:eastAsia="nl-NL"/>
        </w:rPr>
      </w:pPr>
    </w:p>
    <w:sectPr w:rsidR="00CF3C80" w:rsidRPr="00541FEE" w:rsidSect="00931F08">
      <w:headerReference w:type="default" r:id="rId14"/>
      <w:type w:val="continuous"/>
      <w:pgSz w:w="11906" w:h="16838"/>
      <w:pgMar w:top="720" w:right="1134" w:bottom="720" w:left="567" w:header="720" w:footer="18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1F867" w14:textId="77777777" w:rsidR="002C6257" w:rsidRDefault="002C6257" w:rsidP="00590471">
      <w:r>
        <w:separator/>
      </w:r>
    </w:p>
  </w:endnote>
  <w:endnote w:type="continuationSeparator" w:id="0">
    <w:p w14:paraId="14CD8BF1" w14:textId="77777777" w:rsidR="002C6257" w:rsidRDefault="002C6257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ED29A" w14:textId="77777777" w:rsidR="002C6257" w:rsidRDefault="002C6257" w:rsidP="00590471">
      <w:r>
        <w:separator/>
      </w:r>
    </w:p>
  </w:footnote>
  <w:footnote w:type="continuationSeparator" w:id="0">
    <w:p w14:paraId="0D3F21CC" w14:textId="77777777" w:rsidR="002C6257" w:rsidRDefault="002C6257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CC044" w14:textId="77777777" w:rsidR="00590471" w:rsidRPr="00BF2A3D" w:rsidRDefault="00AE68A8" w:rsidP="00060042">
    <w:pPr>
      <w:pStyle w:val="Plattetekst"/>
    </w:pPr>
    <w:r w:rsidRPr="00BF2A3D"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0D94DD5" wp14:editId="7B8BAA6F">
              <wp:simplePos x="0" y="0"/>
              <wp:positionH relativeFrom="column">
                <wp:posOffset>-1621790</wp:posOffset>
              </wp:positionH>
              <wp:positionV relativeFrom="paragraph">
                <wp:posOffset>-457200</wp:posOffset>
              </wp:positionV>
              <wp:extent cx="8685782" cy="10549896"/>
              <wp:effectExtent l="0" t="0" r="1270" b="3810"/>
              <wp:wrapNone/>
              <wp:docPr id="2" name="Groe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5782" cy="10549896"/>
                        <a:chOff x="-15240" y="0"/>
                        <a:chExt cx="8685782" cy="10549896"/>
                      </a:xfrm>
                    </wpg:grpSpPr>
                    <wpg:grpSp>
                      <wpg:cNvPr id="14" name="Groep 14"/>
                      <wpg:cNvGrpSpPr/>
                      <wpg:grpSpPr>
                        <a:xfrm>
                          <a:off x="-15240" y="428625"/>
                          <a:ext cx="4064000" cy="3819525"/>
                          <a:chOff x="-15242" y="0"/>
                          <a:chExt cx="4064469" cy="4010526"/>
                        </a:xfrm>
                      </wpg:grpSpPr>
                      <wps:wsp>
                        <wps:cNvPr id="1" name="Vrije vorm: Vorm 10"/>
                        <wps:cNvSpPr/>
                        <wps:spPr>
                          <a:xfrm rot="10800000" flipH="1">
                            <a:off x="-15242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75703" y="436418"/>
                            <a:ext cx="3226435" cy="318388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chthoek 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oep 12"/>
                      <wpg:cNvGrpSpPr/>
                      <wpg:grpSpPr>
                        <a:xfrm>
                          <a:off x="2708910" y="1000125"/>
                          <a:ext cx="5961632" cy="9549771"/>
                          <a:chOff x="-2676228" y="-5283698"/>
                          <a:chExt cx="4879079" cy="7816685"/>
                        </a:xfrm>
                      </wpg:grpSpPr>
                      <wps:wsp>
                        <wps:cNvPr id="6" name="Vrije vorm: Vorm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Vrije vorm: Vorm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Vrije vorm: Vorm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Vrije vorm: Vorm 10"/>
                        <wps:cNvSpPr/>
                        <wps:spPr>
                          <a:xfrm rot="10800000" flipH="1" flipV="1">
                            <a:off x="-2676228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Vrije vorm: Vorm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59368C1" id="Groep 2" o:spid="_x0000_s1026" style="position:absolute;margin-left:-127.7pt;margin-top:-36pt;width:683.9pt;height:830.7pt;z-index:251657216;mso-width-relative:margin" coordorigin="-152" coordsize="86857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">
              <v:group id="Groep 14" o:spid="_x0000_s1027" style="position:absolute;left:-152;top:4286;width:40639;height:38195" coordorigin="-152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Vrije vorm: Vorm 10" o:spid="_x0000_s1028" style="position:absolute;left:-152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rije vorm: Vorm 18" o:spid="_x0000_s1029" style="position:absolute;left:2757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2;1739045,3174740;1739948,3175128;1879500,3084199;1830747,3095807;1757618,3105093;1754136,3095807;1805210,3091164;1879500,3084199;2006314,3072048;2003338,3072889;2004864,3072592;1096555,3054599;1148209,3067948;1170264,3069109;1231785,3099290;1259644,3105093;1261386,3105675;1267770,3099290;1292145,3106255;1316522,3112058;1364552,3123228;1365275,3122506;1420992,3131792;1447689,3136435;1474388,3138757;1528944,3141078;1603234,3139917;1606458,3139917;1613681,3135854;1629932,3130631;1646473,3130341;1657791,3131791;1660837,3139917;1686810,3139917;1678685,3151525;1674042,3157329;1658951,3164294;1631092,3164294;1595109,3161972;1517336,3159651;1459297,3155008;1408223,3148043;1357149,3139917;1279377,3128309;1219017,3108576;1219715,3108069;1184194,3096969;1152852,3083039;1116869,3071431;1079724,3058662;1096555,3054599;1779847,3029713;1762113,3032419;1639460,3038613;1679845,3043571;1690292,3041250;1762261,3033125;1774104,3030822;1890047,3012894;1829809,3022087;1850480,3022677;1880225,3017164;2109939,3010209;1921006,3060523;2016616,3039220;898643,2986694;1032131,3043571;1079724,3058662;1115707,3071430;1151692,3083038;1183032,3096967;1176068,3102772;1157495,3099289;1091332,3074913;1058830,3062144;1026328,3048215;983379,3033125;946234,3016874;917215,3001783;898643,2986694;953200,2957675;1017042,2990177;1008917,2994820;934627,2958835;953200,2957675;717561,2878741;796494,2922851;812745,2941424;775600,2921690;747742,2904279;717561,2878741;855973,2848956;855984,2849286;859905,2854030;860336,2852043;2551161,2772759;2546946,2773110;2477299,2823024;2408813,2860169;2360060,2889188;2333363,2900796;2305504,2912404;2271841,2929816;2246304,2944905;2209159,2959996;2170854,2973926;2160407,2984372;2144156,2990177;2103529,2997141;2051294,3013392;2003702,3028482;1951467,3043573;1886463,3059824;1794762,3074913;1792441,3078396;1748350,3089419;1749493,3090004;1798456,3077762;1799406,3074913;1891108,3059824;1956111,3043573;2008345,3028482;2055938,3013392;2108172,2997141;2148800,2990177;2121297,3006679;2122102,3006428;2151122,2989015;2167372,2983212;2168455,2982912;2175497,2975086;2213804,2961156;2250948,2946067;2276486,2930976;2310147,2913565;2338006,2901957;2357110,2893652;2367026,2886866;2415779,2857847;2484264,2820702;560658,2756706;565065,2760487;566569,2761253;2558951,2726404;2558554,2726678;2558554,2727010;2560399,2727273;2560875,2726678;2584029,2709077;2577176,2713812;2575965,2715070;2580664,2712063;465879,2650609;509717,2702223;474958,2660513;2666217,2650575;2666113,2650611;2665345,2655871;2646773,2676765;2624717,2701141;2626047,2700834;2646773,2677925;2665345,2657031;2666217,2650575;579336,2624437;581634,2627234;581750,2626851;407634,2597831;437815,2617565;439297,2619310;453049,2622353;484245,2651227;527194,2686050;545766,2711587;556213,2724357;600322,2761502;587554,2771948;546476,2726304;544606,2726678;544606,2726678;583480,2769872;587554,2771948;600323,2761502;710597,2848560;688542,2855525;696667,2861329;664166,2862489;643272,2848560;623539,2833470;574786,2792842;529515,2752215;487727,2711587;467995,2691855;449422,2670961;456387,2661674;479603,2682569;505140,2702301;536480,2735965;539144,2738250;505140,2702301;480763,2682569;457547,2661674;432010,2630333;407634,2597831;2964826,2413267;2964237,2413519;2951558,2443947;2952639,2267844;2921878,2312278;2906787,2340137;2891697,2365674;2855713,2413267;2824372,2460858;2796514,2499165;2794190,2500585;2792289,2503401;2795352,2501486;2823211,2463181;2854552,2415588;2890536,2367997;2905627,2342460;2920716,2314601;2952058,2269330;3045355,2263815;3035634,2285581;3014740,2327369;3035634,2285581;3045355,2263815;3072779,2251919;3057688,2297189;3030991,2345942;3004292,2395856;2979916,2427196;2996167,2394694;3010097,2362192;3020543,2344781;3034472,2321566;3047241,2298350;3072779,2251919;2997644,2152417;2969469,2202004;2968951,2203196;2997327,2153252;3013097,2040105;2979233,2132629;2907997,2278241;2897566,2294731;2897501,2294867;2873124,2336655;2848748,2381926;2820889,2416750;2797674,2456216;2660702,2610600;2615431,2648906;2611088,2652208;2609214,2654105;2590284,2669537;2574805,2687212;2517926,2730161;2509014,2735790;2484806,2755525;2481310,2757796;2476138,2762663;2430868,2792844;2385597,2820702;2380417,2823329;2349764,2843238;2340261,2848031;2331041,2854364;2299700,2871777;2270418,2883260;2205150,2916181;2052030,2973291;1945328,3000727;2031561,2984372;2047812,2980889;2100046,2962317;2132548,2951870;2184784,2925172;2243983,2904277;2281911,2889404;2298540,2879902;2313628,2875260;2334523,2863651;2340013,2859835;2354257,2846240;2385597,2827667;2421253,2810189;2434350,2802129;2479621,2771948;2499353,2753376;2521409,2739446;2578286,2696498;2618914,2658191;2664184,2619886;2801156,2465502;2820006,2433457;2820889,2430678;2851070,2384247;2860356,2370317;2872703,2353191;2876607,2345942;2900982,2304153;2948575,2205486;2995006,2099856;3008645,2056906;3140102,1937346;3136621,1939668;3136621,1939668;3151067,1868551;3150650,1870604;3154032,1874664;3164479,1886271;3171444,1881628;3171620,1880738;3166801,1883950;3155193,1873502;3140720,1736690;3139910,1736735;3138441,1736816;3138942,1742334;3137782,1771355;3133139,1788766;3105280,1832875;3098316,1871182;3091351,1883950;3079743,1939668;3066974,1983777;3053045,2026727;3044920,2060389;3035634,2095212;3043040,2083692;3049563,2059228;3055366,2024404;3069296,1981456;3082065,1937346;3093673,1881628;3100637,1868859;3107602,1830554;3135461,1786444;3116888,1875824;3102959,1950114;3071617,2045298;3065417,2054943;3062766,2069385;3054206,2094052;3021704,2164859;3006614,2202004;2997327,2221738;2985720,2242632;2954379,2298350;2920716,2352906;2877768,2426036;2830176,2498005;2798835,2538631;2765172,2578098;2753564,2594349;2740796,2610600;2721063,2626851;2688789,2662585;2689721,2666318;2656059,2701141;2620074,2726678;2591055,2749894;2563565,2769984;2567840,2769628;2598020,2747572;2627040,2724357;2663024,2698819;2696687,2663996;2695525,2659353;2728027,2623369;2747761,2607118;2760529,2590867;2772137,2574616;2805800,2535150;2837140,2494522;2884733,2422553;2927681,2349424;2961344,2294867;2992684,2239149;3004292,2218255;3013578,2198523;3028669,2161378;3061171,2090569;3073939,2042978;3105280,1947794;3119210,1873503;3137782,1784123;3141969,1768422;3138942,1767872;3140102,1738853;3165640,1712154;3152122,1768475;3152123,1768475;3165641,1712155;3176087,1700546;3169122,1715637;3169122,1715637;3167526,1747268;3166801,1777158;3155193,1812876;3155193,1816956;3169122,1777158;3171444,1715636;3176856,1703911;3126173,1650632;3118566,1668612;3115727,1694743;3112065,1682536;3110725,1684259;3114567,1697065;3112245,1715637;3116888,1730727;3120487,1730527;3118048,1722601;3120370,1704028;3126173,1650632;3223680,1619291;3226001,1620452;3224840,1669204;3226001,1702868;3222518,1764389;3219036,1799212;3208589,1850287;3205107,1893236;3187695,1972169;3171444,2040655;3142425,2053424;3144747,2046460;3149390,1997707;3166801,1946632;3180730,1938507;3180730,1938506;3195821,1850287;3203946,1808498;3210910,1765550;3216715,1724922;3219036,1686617;3220197,1654115;3222518,1636703;3223680,1619291;163485,1081076;164063,1081365;164117,1081202;233518,914697;207981,962288;187087,979701;187037,980812;185016,1025250;185074,1025144;187087,980861;207981,963449;233518,915857;234388,916437;234823,915567;247446,813708;231195,825316;206819,876390;212396,880852;212578,880068;207981,876390;232356,825316;246746,815038;336826,747544;335360,748718;329137,772646;325219,784689;218427,979701;203336,1027292;189407,1076045;159227,1178194;139494,1247841;130208,1300077;125565,1326774;122082,1353473;111636,1425441;108153,1469551;113957,1515982;116677,1490683;116279,1482319;120922,1433566;131368,1361598;139654,1351655;151686,1271135;151102,1257127;162570,1224252;169393,1196650;167353,1201410;160388,1199088;142976,1249002;144137,1276861;136011,1330257;134851,1339543;123243,1353473;126725,1326774;131368,1300077;140654,1247841;160388,1178194;190569,1076045;204498,1027292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5;440135,532799;476120,488689;490049,475921;510943,451544;532997,427168;565499,406274;578268,394666;592197,389443;596594,388078;2277646,176439;2336845,203136;2362382,224030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5;603805,448062;615123,440299;624755,433119;659522,402791;715240,358681;774439,314572;811584,290194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8;549248,463152;348434,698790;307806,754508;289234,788171;270662,819511;235838,884515;197958,944206;197533,946037;184764,980861;175478,997112;173156,999433;162855,1033677;160388,1053991;158067,1083010;141816,1130602;126725,1178194;110474,1247841;101188,1311685;95385,1375527;103510,1331417;104263,1327777;105831,1310523;115117,1246681;118025,1247651;118277,1246572;115119,1245519;131369,1175872;146459,1128280;162636,1080906;161550,1080688;163871,1051669;176639,997112;185925,980861;186237,980013;198695,946037;237000,885677;271823,820673;290395,789332;308968,755669;349596,699951;550409,464313;603805,415560;731491,315733;775600,280909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5;3121530,1575182;3127334,1606522;3149389,1643667;3158676,1644512;3158676,1635542;3168112,1609330;3167961,1604202;3177247,1572860;3190016,1572860;3209749,1560092;3212071,1611167;3206267,1635542;3199303,1658758;3195820,1697065;3194660,1716797;3192338,1736531;3187388,1739831;3187695,1741173;3192437,1738012;3194660,1719119;3195820,1699386;3199303,1661080;3206267,1637864;3212071,1613488;3221357,1620453;3220197,1637864;3217875,1655276;3216714,1687778;3214392,1726083;3208589,1766711;3201624,1809660;3193498,1851448;3178409,1939668;3164479,1947794;3147067,1998868;3142424,2047621;3140102,2054586;3120370,2107982;3114565,2112625;3090190,2169503;3115727,2112625;3121530,2107982;3084385,2213612;3064653,2224060;3060560,2232246;3061171,2233345;3065814,2224059;3085547,2213612;3071617,2253079;3046080,2299510;3033312,2322726;3019383,2345942;3008935,2363353;2993846,2397016;2977595,2429518;2952058,2464341;2926521,2496843;2927585,2494652;2898661,2533988;2835979,2602475;2823637,2621462;2835979,2603635;2898661,2535148;2851070,2607117;2826548,2632799;2806861,2647271;2805799,2648906;2793491,2658374;2793031,2661674;2738474,2717392;2680435,2770788;2677750,2772735;2658381,2797485;2611949,2832309;2568553,2864856;2568398,2865045;2611949,2833470;2658381,2798647;2620074,2836952;2588879,2857266;2567299,2866380;2566679,2867134;2543463,2882223;2534714,2886278;2512704,2904134;2491229,2919368;2458727,2940262;2448281,2941424;2436668,2946585;2434863,2947955;2449441,2942584;2459888,2941424;2418100,2972764;2391402,2986695;2364705,2999463;2345847,3002291;2342649,3004106;2254430,3042411;2249932,3043434;2223090,3060984;2238179,3065627;2182462,3090004;2187105,3073753;2168533,3080718;2151122,3086521;2115137,3098129;2110329,3092358;2093082,3095807;2072188,3100450;2029239,3110898;2027823,3111556;2068706,3101611;2089600,3096967;2107011,3093486;2113976,3099289;2149960,3087681;2167371,3081878;2185944,3074913;2181301,3091164;2132548,3114380;2130158,3113711;2096564,3127148;2068706,3135274;2026918,3145720;2009652,3144270;1973538,3151297;1972361,3153846;1876017,3172419;1853961,3166614;1835389,3166614;1802887,3177062;1773868,3179384;1744848,3180544;1741696,3179193;1715249,3183882;1683328,3178222;1684489,3177062;1690292,3168936;1663595,3165454;1676363,3158489;1714669,3157328;1751814,3156168;1805209,3157328;1842354,3153846;1912000,3138756;1958431,3128309;1993255,3127148;1995677,3126023;1961914,3127149;1915483,3137595;1845837,3152686;1808692,3156168;1755296,3155008;1718151,3156168;1679845,3157329;1681006,3152686;1689131,3141078;2046650,3081878;2289253,2990177;2353096,2956513;2389080,2937941;2426225,2918208;2495872,2876420;2551589,2833470;2656059,2752215;2685078,2729000;2712936,2704624;2754724,2666318;2772137,2637299;2797147,2614372;2797348,2612931;2773298,2634977;2755886,2663996;2714098,2702302;2686239,2726678;2657220,2749894;2552750,2831149;2497033,2874098;2427387,2915886;2390242,2935619;2354257,2954192;2290415,2987855;2047812,3079556;1690292,3138757;1663595,3138757;1660112,3129471;1632254,3128309;1606717,3138757;1532427,3139917;1477871,3137595;1451172,3135274;1424475,3130631;1440557,3113477;1437243,3114380;1377324,3103284;1374561,3103933;1259645,3083039;1214374,3073753;1174907,3066788;1127316,3044733;1068116,3022679;1006595,2998301;1017042,2990177;1059991,2998301;1078564,3014552;1142406,3033125;1268931,3065627;1300271,3071431;1333935,3077235;1371079,3085361;1412013,3094212;1415188,3093486;1453494,3099290;1454654,3096969;1510371,3099290;1519658,3100450;1605555,3100450;1668237,3102772;1742527,3096969;1751813,3096969;1755296,3106255;1828424,3096969;1877177,3085361;1905036,3080718;1922448,3078396;1960753,3069110;1992095,3062145;2023435,3054019;2080923,3044070;2088440,3041251;2028079,3051697;1996738,3059824;1965397,3066788;1927091,3076075;1909680,3078396;1881821,3083039;1806370,3090004;1755296,3094647;1746010,3094647;1671720,3100450;1609038,3098129;1523141,3098129;1513854,3096969;1477871,3081878;1458137,3094647;1458087,3094747;1474388,3084199;1510373,3099289;1454655,3096967;1455094,3096683;1418671,3091164;1375723,3081878;1338578,3073753;1304915,3067948;1273574,3062145;1147049,3029643;1083207,3011071;1064634,2994820;1021685,2986694;957843,2954192;939270,2955353;873105,2921690;861498,2900796;863819,2899636;904447,2921690;945074,2943745;956681,2936781;909090,2905439;869624,2888028;815067,2856686;768635,2826506;695507,2795165;667649,2771949;673452,2769628;701310,2777753;643272,2717392;610770,2690695;580590,2663996;542285,2632655;486567,2571133;482744,2559186;471477,2547918;433172,2506130;428528,2485235;413438,2464341;411640,2461523;393704,2449251;358881,2399338;339148,2352906;336826,2352906;310129,2301832;284592,2250757;257894,2191558;233518,2131197;257894,2171824;282271,2222899;290395,2250757;293753,2255682;289620,2234192;278840,2214629;261294,2175171;240481,2140482;214944,2070835;193068,1999446;185882,1978627;154591,1853728;140753,1763058;140654,1765550;141816,1784123;147619,1827072;154584,1871182;142976,1832875;134851,1784123;125565,1784123;119761,1740013;111636,1712154;104671,1685457;84937,1664563;79134,1664563;73329,1635542;71008,1598397;75651,1546163;77973,1527590;81926,1514851;80004,1485802;82616,1442852;87259,1434147;87259,1428923;77973,1446335;69848,1434728;54757,1413833;52000,1397292;51275,1398743;46632,1445174;43149,1491605;39667,1527590;39667,1601879;40828,1640186;43149,1678491;32703,1714476;30381,1714476;23417,1644829;23417,1572860;29220,1517143;39663,1527584;30381,1515982;28060,1474194;30381,1410351;31541,1392939;35024,1363919;48954,1311685;55894,1276984;53597,1268735;45471,1315166;31541,1367402;28060,1396421;26898,1413833;24577,1477676;26898,1519464;21095,1575182;21095,1647150;28060,1716797;30381,1716797;45471,1782962;53597,1837519;71008,1893236;98431,2013051;100825,2036013;105832,2036013;131369,2097534;140656,2128876;123243,2102177;104671,2060389;103511,2071997;93412,2040692;86099,2041816;77973,2015119;50114,1951275;32703,1894398;31541,1846805;23417,1791087;17612,1735370;4844,1694743;12969,1478837;21095,1423120;14130,1392939;28060,1309363;31541,1289629;40828,1222304;65205,1173551;59400,1239716;65202,1228375;68686,1201265;69848,1171229;80294,1132923;96545,1074884;116279,1015684;117757,1014021;126726,966931;139494,933268;154585,905409;184765,847370;209141,795136;243964,727810;269501,698790;290395,658163;307808,632626;326380,623340;331023,616375;349596,579230;385579,537442;386559,554908;383934,562249;421563,523512;440135,499137;464512,475921;466612,478255;465673,477081;495853,446901;526034,419042;558535,384219;603805,350555;652558,314572;681707,294236;701310,276265;736134,255371;773279,235638;778196,233110;790836,220694;811585,205458;834365,193850;850481,190140;853372,188046;1169103,60359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chthoek 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oep 12" o:spid="_x0000_s1031" style="position:absolute;left:27089;top:10001;width:59616;height:95497" coordorigin="-26762,-52836" coordsize="48790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Vrije vorm: Vorm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rije vorm: Vorm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rije vorm: Vorm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rije vorm: Vorm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rije vorm: Vorm 10" o:spid="_x0000_s1036" style="position:absolute;left:-26762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rije vorm: Vorm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BF2A3D">
      <w:rPr>
        <w:noProof/>
        <w:lang w:bidi="nl-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1A86"/>
    <w:multiLevelType w:val="singleLevel"/>
    <w:tmpl w:val="3790026E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1C0348F5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2" w15:restartNumberingAfterBreak="0">
    <w:nsid w:val="20A17F4F"/>
    <w:multiLevelType w:val="singleLevel"/>
    <w:tmpl w:val="EF04EFE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22CB026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6E0137B"/>
    <w:multiLevelType w:val="singleLevel"/>
    <w:tmpl w:val="C0AE7CE2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5" w15:restartNumberingAfterBreak="0">
    <w:nsid w:val="31431B97"/>
    <w:multiLevelType w:val="singleLevel"/>
    <w:tmpl w:val="0F42CA9E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3D436DB6"/>
    <w:multiLevelType w:val="singleLevel"/>
    <w:tmpl w:val="881E7D1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 w15:restartNumberingAfterBreak="0">
    <w:nsid w:val="40CA3716"/>
    <w:multiLevelType w:val="hybridMultilevel"/>
    <w:tmpl w:val="12D61568"/>
    <w:lvl w:ilvl="0" w:tplc="75BAE8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F1E31"/>
    <w:multiLevelType w:val="hybridMultilevel"/>
    <w:tmpl w:val="94DC403A"/>
    <w:lvl w:ilvl="0" w:tplc="C17C4A38">
      <w:start w:val="14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CA6342"/>
    <w:multiLevelType w:val="singleLevel"/>
    <w:tmpl w:val="B7583502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0" w15:restartNumberingAfterBreak="0">
    <w:nsid w:val="4EDE631C"/>
    <w:multiLevelType w:val="singleLevel"/>
    <w:tmpl w:val="F064CAC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172173D"/>
    <w:multiLevelType w:val="multilevel"/>
    <w:tmpl w:val="04090023"/>
    <w:lvl w:ilvl="0">
      <w:start w:val="1"/>
      <w:numFmt w:val="upperRoman"/>
      <w:lvlText w:val="文章 %1."/>
      <w:lvlJc w:val="left"/>
      <w:pPr>
        <w:ind w:left="0"/>
      </w:pPr>
      <w:rPr>
        <w:rFonts w:ascii="Times New Roman" w:hAnsi="Times New Roman"/>
      </w:rPr>
    </w:lvl>
    <w:lvl w:ilvl="1">
      <w:start w:val="1"/>
      <w:numFmt w:val="decimalZero"/>
      <w:lvlText w:val="第 %1.%2. "/>
      <w:lvlJc w:val="left"/>
      <w:pPr>
        <w:ind w:left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76002F86"/>
    <w:multiLevelType w:val="singleLevel"/>
    <w:tmpl w:val="527029DC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3" w15:restartNumberingAfterBreak="0">
    <w:nsid w:val="78FA4F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9242123"/>
    <w:multiLevelType w:val="singleLevel"/>
    <w:tmpl w:val="8322488A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5" w15:restartNumberingAfterBreak="0">
    <w:nsid w:val="7BAC4058"/>
    <w:multiLevelType w:val="singleLevel"/>
    <w:tmpl w:val="39E47124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7FCE67BF"/>
    <w:multiLevelType w:val="hybridMultilevel"/>
    <w:tmpl w:val="6B0081A8"/>
    <w:lvl w:ilvl="0" w:tplc="F2F4422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/>
        <w:color w:val="666666"/>
      </w:rPr>
    </w:lvl>
    <w:lvl w:ilvl="1" w:tplc="232CAE3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502717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A4CEA3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723FF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506D9F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92A288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B6253B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5CCAD5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0393633">
    <w:abstractNumId w:val="1"/>
  </w:num>
  <w:num w:numId="2" w16cid:durableId="970983546">
    <w:abstractNumId w:val="16"/>
  </w:num>
  <w:num w:numId="3" w16cid:durableId="19360579">
    <w:abstractNumId w:val="3"/>
  </w:num>
  <w:num w:numId="4" w16cid:durableId="1394694892">
    <w:abstractNumId w:val="13"/>
  </w:num>
  <w:num w:numId="5" w16cid:durableId="154536825">
    <w:abstractNumId w:val="10"/>
  </w:num>
  <w:num w:numId="6" w16cid:durableId="1385132394">
    <w:abstractNumId w:val="15"/>
  </w:num>
  <w:num w:numId="7" w16cid:durableId="1930116343">
    <w:abstractNumId w:val="5"/>
  </w:num>
  <w:num w:numId="8" w16cid:durableId="254021314">
    <w:abstractNumId w:val="9"/>
  </w:num>
  <w:num w:numId="9" w16cid:durableId="524908159">
    <w:abstractNumId w:val="12"/>
  </w:num>
  <w:num w:numId="10" w16cid:durableId="1155142487">
    <w:abstractNumId w:val="6"/>
  </w:num>
  <w:num w:numId="11" w16cid:durableId="923996452">
    <w:abstractNumId w:val="2"/>
  </w:num>
  <w:num w:numId="12" w16cid:durableId="401103898">
    <w:abstractNumId w:val="14"/>
  </w:num>
  <w:num w:numId="13" w16cid:durableId="1361274858">
    <w:abstractNumId w:val="0"/>
  </w:num>
  <w:num w:numId="14" w16cid:durableId="454716577">
    <w:abstractNumId w:val="4"/>
  </w:num>
  <w:num w:numId="15" w16cid:durableId="1688485292">
    <w:abstractNumId w:val="11"/>
  </w:num>
  <w:num w:numId="16" w16cid:durableId="1349484032">
    <w:abstractNumId w:val="7"/>
  </w:num>
  <w:num w:numId="17" w16cid:durableId="3558173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637"/>
    <w:rsid w:val="00014128"/>
    <w:rsid w:val="0001626D"/>
    <w:rsid w:val="00034457"/>
    <w:rsid w:val="000418CD"/>
    <w:rsid w:val="00042796"/>
    <w:rsid w:val="000513DE"/>
    <w:rsid w:val="0005143C"/>
    <w:rsid w:val="00055B72"/>
    <w:rsid w:val="00060042"/>
    <w:rsid w:val="0006381C"/>
    <w:rsid w:val="00071231"/>
    <w:rsid w:val="00076E9F"/>
    <w:rsid w:val="0008685D"/>
    <w:rsid w:val="000A2DA6"/>
    <w:rsid w:val="000B29CD"/>
    <w:rsid w:val="000B4805"/>
    <w:rsid w:val="000C27FB"/>
    <w:rsid w:val="000D2722"/>
    <w:rsid w:val="000E6BF3"/>
    <w:rsid w:val="00104B2C"/>
    <w:rsid w:val="00107351"/>
    <w:rsid w:val="00112FD7"/>
    <w:rsid w:val="00116345"/>
    <w:rsid w:val="001253DD"/>
    <w:rsid w:val="00142AFD"/>
    <w:rsid w:val="001453EF"/>
    <w:rsid w:val="00150ABD"/>
    <w:rsid w:val="001535B5"/>
    <w:rsid w:val="001648FA"/>
    <w:rsid w:val="00186099"/>
    <w:rsid w:val="00186D27"/>
    <w:rsid w:val="00190805"/>
    <w:rsid w:val="00196DAD"/>
    <w:rsid w:val="001A6200"/>
    <w:rsid w:val="001B790B"/>
    <w:rsid w:val="001D431A"/>
    <w:rsid w:val="001E781B"/>
    <w:rsid w:val="001F2B21"/>
    <w:rsid w:val="00222466"/>
    <w:rsid w:val="00236632"/>
    <w:rsid w:val="00237CF1"/>
    <w:rsid w:val="00247DC6"/>
    <w:rsid w:val="0025272C"/>
    <w:rsid w:val="00270212"/>
    <w:rsid w:val="0027227D"/>
    <w:rsid w:val="00272F9C"/>
    <w:rsid w:val="00284C0D"/>
    <w:rsid w:val="00290BFA"/>
    <w:rsid w:val="0029260E"/>
    <w:rsid w:val="0029581E"/>
    <w:rsid w:val="002A5DFA"/>
    <w:rsid w:val="002A6A0F"/>
    <w:rsid w:val="002B4549"/>
    <w:rsid w:val="002C41CE"/>
    <w:rsid w:val="002C6257"/>
    <w:rsid w:val="002C65BB"/>
    <w:rsid w:val="002D4863"/>
    <w:rsid w:val="002E056A"/>
    <w:rsid w:val="002E4B28"/>
    <w:rsid w:val="002F11E1"/>
    <w:rsid w:val="00302D4A"/>
    <w:rsid w:val="00304EB8"/>
    <w:rsid w:val="00307F07"/>
    <w:rsid w:val="00310F17"/>
    <w:rsid w:val="0033041B"/>
    <w:rsid w:val="003326CB"/>
    <w:rsid w:val="00343918"/>
    <w:rsid w:val="003617BF"/>
    <w:rsid w:val="003677EA"/>
    <w:rsid w:val="00376291"/>
    <w:rsid w:val="003763B9"/>
    <w:rsid w:val="00380FD1"/>
    <w:rsid w:val="00381FD4"/>
    <w:rsid w:val="003820C5"/>
    <w:rsid w:val="00383D02"/>
    <w:rsid w:val="00384CE1"/>
    <w:rsid w:val="00391415"/>
    <w:rsid w:val="003B6FE7"/>
    <w:rsid w:val="003C2BD5"/>
    <w:rsid w:val="003C4580"/>
    <w:rsid w:val="003E3BD5"/>
    <w:rsid w:val="003E7B8A"/>
    <w:rsid w:val="003F0639"/>
    <w:rsid w:val="003F0962"/>
    <w:rsid w:val="003F12B5"/>
    <w:rsid w:val="00414B70"/>
    <w:rsid w:val="00444388"/>
    <w:rsid w:val="00453D23"/>
    <w:rsid w:val="00472A5A"/>
    <w:rsid w:val="004930C0"/>
    <w:rsid w:val="00497D59"/>
    <w:rsid w:val="004E158A"/>
    <w:rsid w:val="004E5225"/>
    <w:rsid w:val="004F08DB"/>
    <w:rsid w:val="00504A76"/>
    <w:rsid w:val="00511FE0"/>
    <w:rsid w:val="005245DC"/>
    <w:rsid w:val="00527841"/>
    <w:rsid w:val="005316C6"/>
    <w:rsid w:val="005376D6"/>
    <w:rsid w:val="00541FEE"/>
    <w:rsid w:val="005471D7"/>
    <w:rsid w:val="00547EC7"/>
    <w:rsid w:val="0055484D"/>
    <w:rsid w:val="00560742"/>
    <w:rsid w:val="00560A6B"/>
    <w:rsid w:val="00565C77"/>
    <w:rsid w:val="0056708E"/>
    <w:rsid w:val="00573576"/>
    <w:rsid w:val="005745CD"/>
    <w:rsid w:val="00577DE1"/>
    <w:rsid w:val="005801E5"/>
    <w:rsid w:val="00590471"/>
    <w:rsid w:val="00592361"/>
    <w:rsid w:val="00597613"/>
    <w:rsid w:val="0059786D"/>
    <w:rsid w:val="005A138C"/>
    <w:rsid w:val="005D01FA"/>
    <w:rsid w:val="005D45DC"/>
    <w:rsid w:val="00602B85"/>
    <w:rsid w:val="0061031F"/>
    <w:rsid w:val="00622A51"/>
    <w:rsid w:val="00623D5D"/>
    <w:rsid w:val="006279DD"/>
    <w:rsid w:val="00630566"/>
    <w:rsid w:val="006353B3"/>
    <w:rsid w:val="00635C62"/>
    <w:rsid w:val="0063647B"/>
    <w:rsid w:val="00662FDD"/>
    <w:rsid w:val="006716D8"/>
    <w:rsid w:val="00672BD2"/>
    <w:rsid w:val="00675667"/>
    <w:rsid w:val="00675EA6"/>
    <w:rsid w:val="006920F0"/>
    <w:rsid w:val="00696E04"/>
    <w:rsid w:val="006A4213"/>
    <w:rsid w:val="006B4611"/>
    <w:rsid w:val="006C020C"/>
    <w:rsid w:val="006C4549"/>
    <w:rsid w:val="006D1EFE"/>
    <w:rsid w:val="006D79A8"/>
    <w:rsid w:val="006F484F"/>
    <w:rsid w:val="006F551F"/>
    <w:rsid w:val="00706CA5"/>
    <w:rsid w:val="00715D38"/>
    <w:rsid w:val="00746C44"/>
    <w:rsid w:val="0074783C"/>
    <w:rsid w:val="0075084A"/>
    <w:rsid w:val="007575B6"/>
    <w:rsid w:val="00762630"/>
    <w:rsid w:val="007743C0"/>
    <w:rsid w:val="0077771B"/>
    <w:rsid w:val="00791CD1"/>
    <w:rsid w:val="00794182"/>
    <w:rsid w:val="007C310A"/>
    <w:rsid w:val="007C4404"/>
    <w:rsid w:val="007D2F97"/>
    <w:rsid w:val="007E1A1A"/>
    <w:rsid w:val="007E2C4B"/>
    <w:rsid w:val="007F5B63"/>
    <w:rsid w:val="00803279"/>
    <w:rsid w:val="00803A0A"/>
    <w:rsid w:val="00806A53"/>
    <w:rsid w:val="00816203"/>
    <w:rsid w:val="00841F37"/>
    <w:rsid w:val="00844A9B"/>
    <w:rsid w:val="00846CB9"/>
    <w:rsid w:val="008527D2"/>
    <w:rsid w:val="00861A88"/>
    <w:rsid w:val="00872637"/>
    <w:rsid w:val="008750CA"/>
    <w:rsid w:val="00894E95"/>
    <w:rsid w:val="00895630"/>
    <w:rsid w:val="008A1E6E"/>
    <w:rsid w:val="008A77C2"/>
    <w:rsid w:val="008B108C"/>
    <w:rsid w:val="008C2CFC"/>
    <w:rsid w:val="008D36AB"/>
    <w:rsid w:val="008D7A9B"/>
    <w:rsid w:val="008E0810"/>
    <w:rsid w:val="008E0B4F"/>
    <w:rsid w:val="008E3F83"/>
    <w:rsid w:val="00920DF4"/>
    <w:rsid w:val="00925DD1"/>
    <w:rsid w:val="00926B5E"/>
    <w:rsid w:val="00930DB8"/>
    <w:rsid w:val="00931F08"/>
    <w:rsid w:val="0094568A"/>
    <w:rsid w:val="009475DC"/>
    <w:rsid w:val="00950708"/>
    <w:rsid w:val="00967B93"/>
    <w:rsid w:val="00971B6D"/>
    <w:rsid w:val="00974C9B"/>
    <w:rsid w:val="00981B0A"/>
    <w:rsid w:val="00982F5B"/>
    <w:rsid w:val="00987758"/>
    <w:rsid w:val="00994876"/>
    <w:rsid w:val="009A1039"/>
    <w:rsid w:val="009A5619"/>
    <w:rsid w:val="009B591F"/>
    <w:rsid w:val="009C6C89"/>
    <w:rsid w:val="009E7AFC"/>
    <w:rsid w:val="009F1DB1"/>
    <w:rsid w:val="00A1578E"/>
    <w:rsid w:val="00A21C36"/>
    <w:rsid w:val="00A31B16"/>
    <w:rsid w:val="00A322C8"/>
    <w:rsid w:val="00A37E4E"/>
    <w:rsid w:val="00A465AC"/>
    <w:rsid w:val="00A5002B"/>
    <w:rsid w:val="00A577C7"/>
    <w:rsid w:val="00A60D13"/>
    <w:rsid w:val="00A91777"/>
    <w:rsid w:val="00AB54B0"/>
    <w:rsid w:val="00AB65D7"/>
    <w:rsid w:val="00AB661F"/>
    <w:rsid w:val="00AC509D"/>
    <w:rsid w:val="00AD5512"/>
    <w:rsid w:val="00AE378D"/>
    <w:rsid w:val="00AE516C"/>
    <w:rsid w:val="00AE68A8"/>
    <w:rsid w:val="00AF65AB"/>
    <w:rsid w:val="00B005A4"/>
    <w:rsid w:val="00B00F36"/>
    <w:rsid w:val="00B026DC"/>
    <w:rsid w:val="00B03F42"/>
    <w:rsid w:val="00B05923"/>
    <w:rsid w:val="00B35655"/>
    <w:rsid w:val="00B3797D"/>
    <w:rsid w:val="00B446DD"/>
    <w:rsid w:val="00B6466C"/>
    <w:rsid w:val="00B76CDA"/>
    <w:rsid w:val="00BA3449"/>
    <w:rsid w:val="00BB0D27"/>
    <w:rsid w:val="00BB707B"/>
    <w:rsid w:val="00BD7251"/>
    <w:rsid w:val="00BE2B5D"/>
    <w:rsid w:val="00BE564F"/>
    <w:rsid w:val="00BF2A3D"/>
    <w:rsid w:val="00C070CF"/>
    <w:rsid w:val="00C14078"/>
    <w:rsid w:val="00C21E00"/>
    <w:rsid w:val="00C53321"/>
    <w:rsid w:val="00C541CF"/>
    <w:rsid w:val="00C55C8E"/>
    <w:rsid w:val="00C83A18"/>
    <w:rsid w:val="00CA0BEA"/>
    <w:rsid w:val="00CA56F8"/>
    <w:rsid w:val="00CB58ED"/>
    <w:rsid w:val="00CC1E8B"/>
    <w:rsid w:val="00CD2321"/>
    <w:rsid w:val="00CE1E3D"/>
    <w:rsid w:val="00CE4409"/>
    <w:rsid w:val="00CF0947"/>
    <w:rsid w:val="00CF3C80"/>
    <w:rsid w:val="00CF3E4B"/>
    <w:rsid w:val="00CF52F5"/>
    <w:rsid w:val="00D053FA"/>
    <w:rsid w:val="00D26515"/>
    <w:rsid w:val="00D61414"/>
    <w:rsid w:val="00D629C1"/>
    <w:rsid w:val="00D6343C"/>
    <w:rsid w:val="00D81C40"/>
    <w:rsid w:val="00DB0469"/>
    <w:rsid w:val="00DC3591"/>
    <w:rsid w:val="00DD4B27"/>
    <w:rsid w:val="00DD579C"/>
    <w:rsid w:val="00DE7E08"/>
    <w:rsid w:val="00E02885"/>
    <w:rsid w:val="00E111C4"/>
    <w:rsid w:val="00E26AED"/>
    <w:rsid w:val="00E73AB8"/>
    <w:rsid w:val="00E77B5E"/>
    <w:rsid w:val="00E90A60"/>
    <w:rsid w:val="00EA497D"/>
    <w:rsid w:val="00EB4BC1"/>
    <w:rsid w:val="00EC10F9"/>
    <w:rsid w:val="00ED47F7"/>
    <w:rsid w:val="00ED4D43"/>
    <w:rsid w:val="00EE514C"/>
    <w:rsid w:val="00EE7E09"/>
    <w:rsid w:val="00EF5E39"/>
    <w:rsid w:val="00F01CEC"/>
    <w:rsid w:val="00F0223C"/>
    <w:rsid w:val="00F12198"/>
    <w:rsid w:val="00F158F2"/>
    <w:rsid w:val="00F21E6F"/>
    <w:rsid w:val="00F31F00"/>
    <w:rsid w:val="00F3235D"/>
    <w:rsid w:val="00F338B0"/>
    <w:rsid w:val="00F509FC"/>
    <w:rsid w:val="00F57E76"/>
    <w:rsid w:val="00F647C0"/>
    <w:rsid w:val="00F67F95"/>
    <w:rsid w:val="00F761D7"/>
    <w:rsid w:val="00F878BD"/>
    <w:rsid w:val="00F9794D"/>
    <w:rsid w:val="00F97C41"/>
    <w:rsid w:val="00FA6A70"/>
    <w:rsid w:val="00FB4688"/>
    <w:rsid w:val="00FB7CE8"/>
    <w:rsid w:val="00FE7401"/>
    <w:rsid w:val="00FE7BCA"/>
    <w:rsid w:val="00FF432A"/>
    <w:rsid w:val="00FF47FE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270BDB"/>
  <w15:docId w15:val="{A3484ECD-0CD2-4722-91DA-66A0B9AF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nl-NL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FF7126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527841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527841"/>
    <w:pPr>
      <w:keepNext/>
      <w:keepLines/>
      <w:spacing w:before="40" w:after="0"/>
      <w:outlineLvl w:val="1"/>
    </w:pPr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27841"/>
    <w:pPr>
      <w:keepNext/>
      <w:keepLines/>
      <w:spacing w:before="40" w:after="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27841"/>
    <w:pPr>
      <w:keepNext/>
      <w:keepLines/>
      <w:spacing w:before="40" w:after="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27841"/>
    <w:pPr>
      <w:keepNext/>
      <w:keepLines/>
      <w:spacing w:before="40" w:after="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27841"/>
    <w:pPr>
      <w:keepNext/>
      <w:keepLines/>
      <w:spacing w:before="40" w:after="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27841"/>
    <w:pPr>
      <w:keepNext/>
      <w:keepLines/>
      <w:spacing w:before="40" w:after="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27841"/>
    <w:pPr>
      <w:keepNext/>
      <w:keepLines/>
      <w:spacing w:before="40" w:after="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27841"/>
    <w:pPr>
      <w:keepNext/>
      <w:keepLines/>
      <w:spacing w:before="40" w:after="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1"/>
    <w:semiHidden/>
    <w:qFormat/>
    <w:rsid w:val="00527841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527841"/>
    <w:rPr>
      <w:rFonts w:ascii="Calibri" w:hAnsi="Calibri" w:cs="Calibri"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527841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Lijstalinea">
    <w:name w:val="List Paragraph"/>
    <w:basedOn w:val="Plattetekst"/>
    <w:uiPriority w:val="1"/>
    <w:semiHidden/>
    <w:qFormat/>
    <w:rsid w:val="00527841"/>
    <w:pPr>
      <w:numPr>
        <w:numId w:val="2"/>
      </w:numPr>
      <w:spacing w:after="120"/>
    </w:pPr>
    <w:rPr>
      <w:szCs w:val="24"/>
    </w:rPr>
  </w:style>
  <w:style w:type="paragraph" w:customStyle="1" w:styleId="Tabelalinea">
    <w:name w:val="Tabelalinea"/>
    <w:basedOn w:val="Standaard"/>
    <w:uiPriority w:val="1"/>
    <w:semiHidden/>
    <w:rsid w:val="00527841"/>
    <w:rPr>
      <w:rFonts w:ascii="Times New Roman" w:hAnsi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semiHidden/>
    <w:rsid w:val="00527841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27841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semiHidden/>
    <w:rsid w:val="00527841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27841"/>
    <w:rPr>
      <w:rFonts w:ascii="Calibri" w:hAnsi="Calibri" w:cs="Calibri"/>
    </w:rPr>
  </w:style>
  <w:style w:type="table" w:styleId="Tabelraster">
    <w:name w:val="Table Grid"/>
    <w:basedOn w:val="Standaardtabel"/>
    <w:uiPriority w:val="39"/>
    <w:rsid w:val="00527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27841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itelChar">
    <w:name w:val="Titel Char"/>
    <w:basedOn w:val="Standaardalinea-lettertype"/>
    <w:link w:val="Titel"/>
    <w:uiPriority w:val="10"/>
    <w:rsid w:val="00527841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tie">
    <w:name w:val="Informatie"/>
    <w:basedOn w:val="Plattetekst"/>
    <w:uiPriority w:val="1"/>
    <w:qFormat/>
    <w:rsid w:val="00527841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Datums">
    <w:name w:val="Datums"/>
    <w:basedOn w:val="Plattetekst"/>
    <w:uiPriority w:val="1"/>
    <w:semiHidden/>
    <w:qFormat/>
    <w:rsid w:val="00527841"/>
    <w:pPr>
      <w:kinsoku w:val="0"/>
      <w:overflowPunct w:val="0"/>
    </w:pPr>
    <w:rPr>
      <w:b/>
      <w:color w:val="000000" w:themeColor="text1"/>
      <w:sz w:val="18"/>
    </w:rPr>
  </w:style>
  <w:style w:type="character" w:styleId="Zwaar">
    <w:name w:val="Strong"/>
    <w:basedOn w:val="Standaardalinea-lettertype"/>
    <w:uiPriority w:val="22"/>
    <w:qFormat/>
    <w:rsid w:val="00527841"/>
    <w:rPr>
      <w:rFonts w:ascii="Calibri" w:hAnsi="Calibri" w:cs="Calibri"/>
      <w:b/>
      <w:bCs/>
      <w:color w:val="666666" w:themeColor="accent4"/>
    </w:rPr>
  </w:style>
  <w:style w:type="character" w:styleId="Tekstvantijdelijkeaanduiding">
    <w:name w:val="Placeholder Text"/>
    <w:basedOn w:val="Standaardalinea-lettertype"/>
    <w:uiPriority w:val="99"/>
    <w:semiHidden/>
    <w:rsid w:val="00527841"/>
    <w:rPr>
      <w:rFonts w:ascii="Calibri" w:hAnsi="Calibri" w:cs="Calibri"/>
      <w:color w:val="808080"/>
    </w:rPr>
  </w:style>
  <w:style w:type="paragraph" w:styleId="Datum">
    <w:name w:val="Date"/>
    <w:basedOn w:val="Standaard"/>
    <w:next w:val="Standaard"/>
    <w:link w:val="DatumChar"/>
    <w:uiPriority w:val="99"/>
    <w:rsid w:val="00527841"/>
    <w:pPr>
      <w:spacing w:line="480" w:lineRule="auto"/>
    </w:pPr>
  </w:style>
  <w:style w:type="character" w:customStyle="1" w:styleId="DatumChar">
    <w:name w:val="Datum Char"/>
    <w:basedOn w:val="Standaardalinea-lettertype"/>
    <w:link w:val="Datum"/>
    <w:uiPriority w:val="99"/>
    <w:rsid w:val="00527841"/>
    <w:rPr>
      <w:rFonts w:ascii="Calibri" w:hAnsi="Calibri" w:cs="Calibri"/>
    </w:rPr>
  </w:style>
  <w:style w:type="paragraph" w:styleId="Geenafstand">
    <w:name w:val="No Spacing"/>
    <w:basedOn w:val="Standaard"/>
    <w:uiPriority w:val="1"/>
    <w:rsid w:val="00527841"/>
    <w:pPr>
      <w:widowControl w:val="0"/>
      <w:autoSpaceDE w:val="0"/>
      <w:autoSpaceDN w:val="0"/>
      <w:adjustRightInd w:val="0"/>
      <w:spacing w:after="0"/>
    </w:pPr>
    <w:rPr>
      <w:sz w:val="8"/>
    </w:rPr>
  </w:style>
  <w:style w:type="paragraph" w:customStyle="1" w:styleId="Contact">
    <w:name w:val="Contact"/>
    <w:basedOn w:val="Standaard"/>
    <w:link w:val="Tekensvoorcontact"/>
    <w:uiPriority w:val="1"/>
    <w:qFormat/>
    <w:rsid w:val="00527841"/>
    <w:pPr>
      <w:spacing w:after="0"/>
    </w:pPr>
  </w:style>
  <w:style w:type="paragraph" w:styleId="Afsluiting">
    <w:name w:val="Closing"/>
    <w:basedOn w:val="Standaard"/>
    <w:link w:val="AfsluitingChar"/>
    <w:uiPriority w:val="99"/>
    <w:qFormat/>
    <w:rsid w:val="00527841"/>
    <w:pPr>
      <w:spacing w:before="480" w:after="0"/>
    </w:pPr>
  </w:style>
  <w:style w:type="character" w:customStyle="1" w:styleId="Tekensvoorcontact">
    <w:name w:val="Tekens voor contact"/>
    <w:basedOn w:val="Standaardalinea-lettertype"/>
    <w:link w:val="Contact"/>
    <w:uiPriority w:val="1"/>
    <w:rsid w:val="00527841"/>
    <w:rPr>
      <w:rFonts w:ascii="Calibri" w:hAnsi="Calibri" w:cs="Calibri"/>
    </w:rPr>
  </w:style>
  <w:style w:type="character" w:customStyle="1" w:styleId="AfsluitingChar">
    <w:name w:val="Afsluiting Char"/>
    <w:basedOn w:val="Standaardalinea-lettertype"/>
    <w:link w:val="Afsluiting"/>
    <w:uiPriority w:val="99"/>
    <w:rsid w:val="00527841"/>
    <w:rPr>
      <w:rFonts w:ascii="Calibri" w:hAnsi="Calibri" w:cs="Calibri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527841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Geenlijst"/>
    <w:uiPriority w:val="99"/>
    <w:semiHidden/>
    <w:unhideWhenUsed/>
    <w:rsid w:val="00527841"/>
  </w:style>
  <w:style w:type="numbering" w:styleId="1ai">
    <w:name w:val="Outline List 1"/>
    <w:basedOn w:val="Geenlijst"/>
    <w:uiPriority w:val="99"/>
    <w:semiHidden/>
    <w:unhideWhenUsed/>
    <w:rsid w:val="00527841"/>
  </w:style>
  <w:style w:type="character" w:styleId="HTMLCode">
    <w:name w:val="HTML Code"/>
    <w:basedOn w:val="Standaardalinea-lettertype"/>
    <w:uiPriority w:val="99"/>
    <w:semiHidden/>
    <w:unhideWhenUsed/>
    <w:rsid w:val="00527841"/>
    <w:rPr>
      <w:rFonts w:ascii="Consolas" w:hAnsi="Consolas" w:cs="Calibri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527841"/>
    <w:rPr>
      <w:rFonts w:ascii="Calibri" w:hAnsi="Calibri" w:cs="Calibri"/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527841"/>
    <w:pPr>
      <w:spacing w:after="0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527841"/>
    <w:rPr>
      <w:rFonts w:ascii="Calibri" w:hAnsi="Calibri" w:cs="Calibri"/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527841"/>
    <w:rPr>
      <w:rFonts w:ascii="Calibri" w:hAnsi="Calibri" w:cs="Calibri"/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527841"/>
    <w:rPr>
      <w:rFonts w:ascii="Calibri" w:hAnsi="Calibri" w:cs="Calibri"/>
      <w:i/>
      <w:iCs/>
    </w:rPr>
  </w:style>
  <w:style w:type="character" w:styleId="HTML-schrijfmachine">
    <w:name w:val="HTML Typewriter"/>
    <w:basedOn w:val="Standaardalinea-lettertype"/>
    <w:uiPriority w:val="99"/>
    <w:semiHidden/>
    <w:unhideWhenUsed/>
    <w:rsid w:val="00527841"/>
    <w:rPr>
      <w:rFonts w:ascii="Consolas" w:hAnsi="Consolas" w:cs="Calibri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527841"/>
    <w:rPr>
      <w:rFonts w:ascii="Consolas" w:hAnsi="Consolas" w:cs="Calibri"/>
      <w:sz w:val="24"/>
      <w:szCs w:val="24"/>
    </w:rPr>
  </w:style>
  <w:style w:type="character" w:styleId="HTML-acroniem">
    <w:name w:val="HTML Acronym"/>
    <w:basedOn w:val="Standaardalinea-lettertype"/>
    <w:uiPriority w:val="99"/>
    <w:semiHidden/>
    <w:unhideWhenUsed/>
    <w:rsid w:val="00527841"/>
    <w:rPr>
      <w:rFonts w:ascii="Calibri" w:hAnsi="Calibri" w:cs="Calibri"/>
    </w:rPr>
  </w:style>
  <w:style w:type="character" w:styleId="HTML-toetsenbord">
    <w:name w:val="HTML Keyboard"/>
    <w:basedOn w:val="Standaardalinea-lettertype"/>
    <w:uiPriority w:val="99"/>
    <w:semiHidden/>
    <w:unhideWhenUsed/>
    <w:rsid w:val="00527841"/>
    <w:rPr>
      <w:rFonts w:ascii="Consolas" w:hAnsi="Consolas" w:cs="Calibri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527841"/>
    <w:pPr>
      <w:spacing w:after="0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527841"/>
    <w:rPr>
      <w:rFonts w:ascii="Consolas" w:hAnsi="Consolas" w:cs="Calibri"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784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7841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7841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527841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527841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527841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527841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527841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527841"/>
    <w:pPr>
      <w:spacing w:after="100"/>
      <w:ind w:left="1760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27841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Subtieleverwijzing">
    <w:name w:val="Subtle Reference"/>
    <w:basedOn w:val="Standaardalinea-lettertype"/>
    <w:uiPriority w:val="31"/>
    <w:semiHidden/>
    <w:rsid w:val="00527841"/>
    <w:rPr>
      <w:rFonts w:ascii="Calibri" w:hAnsi="Calibri" w:cs="Calibri"/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semiHidden/>
    <w:rsid w:val="00527841"/>
    <w:rPr>
      <w:rFonts w:ascii="Calibri" w:hAnsi="Calibri" w:cs="Calibri"/>
      <w:i/>
      <w:iCs/>
      <w:color w:val="404040" w:themeColor="text1" w:themeTint="BF"/>
    </w:rPr>
  </w:style>
  <w:style w:type="table" w:styleId="Professioneletabel">
    <w:name w:val="Table Professional"/>
    <w:basedOn w:val="Standaardtabel"/>
    <w:uiPriority w:val="99"/>
    <w:semiHidden/>
    <w:unhideWhenUsed/>
    <w:rsid w:val="005278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527841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e">
    <w:name w:val="Bibliography"/>
    <w:basedOn w:val="Standaard"/>
    <w:next w:val="Standaard"/>
    <w:uiPriority w:val="37"/>
    <w:semiHidden/>
    <w:unhideWhenUsed/>
    <w:rsid w:val="00527841"/>
  </w:style>
  <w:style w:type="character" w:styleId="Titelvanboek">
    <w:name w:val="Book Title"/>
    <w:basedOn w:val="Standaardalinea-lettertype"/>
    <w:uiPriority w:val="33"/>
    <w:semiHidden/>
    <w:rsid w:val="00527841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Standaardalinea-lettertype"/>
    <w:uiPriority w:val="99"/>
    <w:semiHidden/>
    <w:unhideWhenUsed/>
    <w:rsid w:val="00527841"/>
    <w:rPr>
      <w:rFonts w:ascii="Calibri" w:hAnsi="Calibri" w:cs="Calibri"/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5278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527841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Elegantetabel">
    <w:name w:val="Table Elegant"/>
    <w:basedOn w:val="Standaardtabel"/>
    <w:uiPriority w:val="99"/>
    <w:semiHidden/>
    <w:unhideWhenUsed/>
    <w:rsid w:val="0052784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">
    <w:name w:val="List"/>
    <w:basedOn w:val="Standaard"/>
    <w:uiPriority w:val="99"/>
    <w:semiHidden/>
    <w:unhideWhenUsed/>
    <w:rsid w:val="00527841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527841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527841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527841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527841"/>
    <w:pPr>
      <w:ind w:left="1800" w:hanging="360"/>
      <w:contextualSpacing/>
    </w:pPr>
  </w:style>
  <w:style w:type="table" w:styleId="Tabellijst1">
    <w:name w:val="Table List 1"/>
    <w:basedOn w:val="Standaardtabel"/>
    <w:uiPriority w:val="99"/>
    <w:semiHidden/>
    <w:unhideWhenUsed/>
    <w:rsid w:val="0052784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52784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52784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5278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5278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5278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52784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5278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jstvoortzetting">
    <w:name w:val="List Continue"/>
    <w:basedOn w:val="Standaard"/>
    <w:uiPriority w:val="99"/>
    <w:semiHidden/>
    <w:unhideWhenUsed/>
    <w:rsid w:val="00527841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527841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527841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527841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527841"/>
    <w:pPr>
      <w:spacing w:after="120"/>
      <w:ind w:left="180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527841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527841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527841"/>
    <w:pPr>
      <w:numPr>
        <w:numId w:val="7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527841"/>
    <w:pPr>
      <w:numPr>
        <w:numId w:val="8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527841"/>
    <w:pPr>
      <w:numPr>
        <w:numId w:val="9"/>
      </w:numPr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527841"/>
    <w:pPr>
      <w:numPr>
        <w:numId w:val="1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527841"/>
    <w:pPr>
      <w:numPr>
        <w:numId w:val="11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527841"/>
    <w:pPr>
      <w:numPr>
        <w:numId w:val="12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527841"/>
    <w:pPr>
      <w:numPr>
        <w:numId w:val="13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527841"/>
    <w:pPr>
      <w:numPr>
        <w:numId w:val="14"/>
      </w:numPr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semiHidden/>
    <w:rsid w:val="00527841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527841"/>
    <w:rPr>
      <w:rFonts w:ascii="Calibri" w:hAnsi="Calibri" w:cs="Calibri"/>
      <w:color w:val="5A5A5A" w:themeColor="text1" w:themeTint="A5"/>
      <w:spacing w:val="15"/>
    </w:rPr>
  </w:style>
  <w:style w:type="table" w:styleId="Klassieketabel1">
    <w:name w:val="Table Classic 1"/>
    <w:basedOn w:val="Standaardtabel"/>
    <w:uiPriority w:val="99"/>
    <w:semiHidden/>
    <w:unhideWhenUsed/>
    <w:rsid w:val="005278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5278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52784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52784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527841"/>
    <w:pPr>
      <w:spacing w:after="0"/>
    </w:pPr>
  </w:style>
  <w:style w:type="paragraph" w:styleId="Macrotekst">
    <w:name w:val="macro"/>
    <w:link w:val="MacrotekstChar"/>
    <w:uiPriority w:val="99"/>
    <w:semiHidden/>
    <w:unhideWhenUsed/>
    <w:rsid w:val="005278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27841"/>
    <w:rPr>
      <w:rFonts w:ascii="Consolas" w:hAnsi="Consolas" w:cs="Calibri"/>
      <w:sz w:val="20"/>
      <w:szCs w:val="20"/>
    </w:rPr>
  </w:style>
  <w:style w:type="paragraph" w:styleId="Afzender">
    <w:name w:val="envelope return"/>
    <w:basedOn w:val="Standaard"/>
    <w:uiPriority w:val="99"/>
    <w:semiHidden/>
    <w:unhideWhenUsed/>
    <w:rsid w:val="00527841"/>
    <w:pPr>
      <w:spacing w:after="0"/>
    </w:pPr>
    <w:rPr>
      <w:rFonts w:ascii="Corbel" w:eastAsiaTheme="majorEastAsia" w:hAnsi="Corbel" w:cstheme="majorBid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27841"/>
    <w:rPr>
      <w:rFonts w:ascii="Calibri" w:hAnsi="Calibri" w:cs="Calibri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527841"/>
    <w:pPr>
      <w:spacing w:after="0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27841"/>
    <w:rPr>
      <w:rFonts w:ascii="Calibri" w:hAnsi="Calibri" w:cs="Calibri"/>
      <w:sz w:val="20"/>
      <w:szCs w:val="20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527841"/>
    <w:pPr>
      <w:spacing w:after="0"/>
      <w:ind w:left="220" w:hanging="220"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527841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semiHidden/>
    <w:rsid w:val="0052784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527841"/>
    <w:rPr>
      <w:rFonts w:ascii="Calibri" w:hAnsi="Calibri" w:cs="Calibri"/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semiHidden/>
    <w:rsid w:val="00527841"/>
    <w:rPr>
      <w:rFonts w:ascii="Calibri" w:hAnsi="Calibri" w:cs="Calibri"/>
      <w:i/>
      <w:iCs/>
    </w:rPr>
  </w:style>
  <w:style w:type="table" w:styleId="Kleurrijkelijst">
    <w:name w:val="Colorful List"/>
    <w:basedOn w:val="Standaardtabel"/>
    <w:uiPriority w:val="72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52784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52784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52784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">
    <w:name w:val="Colorful Grid"/>
    <w:basedOn w:val="Standaardtabel"/>
    <w:uiPriority w:val="73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2784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27841"/>
    <w:rPr>
      <w:rFonts w:ascii="Calibri" w:hAnsi="Calibri" w:cs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784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7841"/>
    <w:rPr>
      <w:rFonts w:ascii="Calibri" w:hAnsi="Calibri" w:cs="Calibri"/>
      <w:b/>
      <w:bCs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27841"/>
    <w:rPr>
      <w:rFonts w:ascii="Calibri" w:hAnsi="Calibri" w:cs="Calibri"/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27841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7841"/>
    <w:rPr>
      <w:rFonts w:ascii="Microsoft YaHei UI" w:eastAsia="Microsoft YaHei UI" w:hAnsi="Microsoft YaHei UI" w:cs="Calibri"/>
      <w:sz w:val="18"/>
      <w:szCs w:val="18"/>
    </w:rPr>
  </w:style>
  <w:style w:type="paragraph" w:styleId="Adresenvelop">
    <w:name w:val="envelope address"/>
    <w:basedOn w:val="Standaard"/>
    <w:uiPriority w:val="99"/>
    <w:semiHidden/>
    <w:unhideWhenUsed/>
    <w:rsid w:val="00527841"/>
    <w:pPr>
      <w:framePr w:w="7920" w:h="1980" w:hRule="exact" w:hSpace="180" w:wrap="auto" w:hAnchor="page" w:xAlign="center" w:yAlign="bottom"/>
      <w:spacing w:after="0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Bloktekst">
    <w:name w:val="Block Text"/>
    <w:basedOn w:val="Standaard"/>
    <w:uiPriority w:val="99"/>
    <w:semiHidden/>
    <w:unhideWhenUsed/>
    <w:rsid w:val="00527841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527841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527841"/>
    <w:rPr>
      <w:rFonts w:ascii="Microsoft YaHei UI" w:eastAsia="Microsoft YaHei UI" w:hAnsi="Microsoft YaHei UI" w:cs="Calibr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7841"/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27841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27841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27841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27841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27841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27841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27841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ikelsectie">
    <w:name w:val="Outline List 3"/>
    <w:basedOn w:val="Geenlijst"/>
    <w:uiPriority w:val="99"/>
    <w:semiHidden/>
    <w:unhideWhenUsed/>
    <w:rsid w:val="00527841"/>
  </w:style>
  <w:style w:type="table" w:styleId="Onopgemaaktetabel1">
    <w:name w:val="Plain Table 1"/>
    <w:basedOn w:val="Standaardtabel"/>
    <w:uiPriority w:val="41"/>
    <w:rsid w:val="00527841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527841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527841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527841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527841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Intensieveverwijzing">
    <w:name w:val="Intense Reference"/>
    <w:basedOn w:val="Standaardalinea-lettertype"/>
    <w:uiPriority w:val="32"/>
    <w:semiHidden/>
    <w:rsid w:val="00527841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527841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527841"/>
    <w:rPr>
      <w:rFonts w:ascii="Calibri" w:hAnsi="Calibri" w:cs="Calibri"/>
      <w:i/>
      <w:iCs/>
      <w:color w:val="2C567A" w:themeColor="accent1"/>
    </w:rPr>
  </w:style>
  <w:style w:type="character" w:styleId="Intensievebenadrukking">
    <w:name w:val="Intense Emphasis"/>
    <w:basedOn w:val="Standaardalinea-lettertype"/>
    <w:uiPriority w:val="21"/>
    <w:semiHidden/>
    <w:rsid w:val="00527841"/>
    <w:rPr>
      <w:rFonts w:ascii="Calibri" w:hAnsi="Calibri" w:cs="Calibri"/>
      <w:i/>
      <w:iCs/>
      <w:color w:val="2C567A" w:themeColor="accent1"/>
    </w:rPr>
  </w:style>
  <w:style w:type="paragraph" w:styleId="Normaalweb">
    <w:name w:val="Normal (Web)"/>
    <w:basedOn w:val="Standaard"/>
    <w:uiPriority w:val="99"/>
    <w:semiHidden/>
    <w:unhideWhenUsed/>
    <w:rsid w:val="00527841"/>
    <w:rPr>
      <w:rFonts w:ascii="Times New Roman" w:hAnsi="Times New Roman"/>
      <w:sz w:val="24"/>
      <w:szCs w:val="24"/>
    </w:rPr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527841"/>
    <w:rPr>
      <w:rFonts w:ascii="Calibri" w:hAnsi="Calibri" w:cs="Calibri"/>
      <w:u w:val="dotted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27841"/>
    <w:rPr>
      <w:rFonts w:ascii="Calibri" w:hAnsi="Calibri" w:cs="Calibri"/>
      <w:color w:val="605E5C"/>
      <w:shd w:val="clear" w:color="auto" w:fill="E1DFDD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527841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527841"/>
    <w:rPr>
      <w:rFonts w:ascii="Calibri" w:hAnsi="Calibri" w:cs="Calibri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52784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527841"/>
    <w:rPr>
      <w:rFonts w:ascii="Calibri" w:hAnsi="Calibri" w:cs="Calibri"/>
      <w:sz w:val="16"/>
      <w:szCs w:val="16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527841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527841"/>
    <w:rPr>
      <w:rFonts w:ascii="Calibri" w:hAnsi="Calibri" w:cs="Calibri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527841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527841"/>
    <w:rPr>
      <w:rFonts w:ascii="Calibri" w:hAnsi="Calibri" w:cs="Calibri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527841"/>
    <w:pPr>
      <w:spacing w:after="120"/>
      <w:ind w:left="360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527841"/>
    <w:rPr>
      <w:rFonts w:ascii="Calibri" w:hAnsi="Calibri" w:cs="Calibr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527841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527841"/>
    <w:rPr>
      <w:rFonts w:ascii="Calibri" w:hAnsi="Calibri" w:cs="Calibri"/>
      <w:sz w:val="20"/>
      <w:szCs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527841"/>
    <w:pPr>
      <w:spacing w:after="22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527841"/>
    <w:rPr>
      <w:rFonts w:ascii="Calibri" w:hAnsi="Calibri" w:cs="Calibri"/>
    </w:rPr>
  </w:style>
  <w:style w:type="paragraph" w:styleId="Standaardinspringing">
    <w:name w:val="Normal Indent"/>
    <w:basedOn w:val="Standaard"/>
    <w:uiPriority w:val="99"/>
    <w:semiHidden/>
    <w:unhideWhenUsed/>
    <w:rsid w:val="00527841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527841"/>
    <w:pPr>
      <w:spacing w:after="0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527841"/>
    <w:rPr>
      <w:rFonts w:ascii="Calibri" w:hAnsi="Calibri" w:cs="Calibri"/>
    </w:rPr>
  </w:style>
  <w:style w:type="table" w:styleId="Eigentijdsetabel">
    <w:name w:val="Table Contemporary"/>
    <w:basedOn w:val="Standaardtabel"/>
    <w:uiPriority w:val="99"/>
    <w:semiHidden/>
    <w:unhideWhenUsed/>
    <w:rsid w:val="0052784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chtelijst">
    <w:name w:val="Light List"/>
    <w:basedOn w:val="Standaardtabel"/>
    <w:uiPriority w:val="61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527841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527841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527841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527841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527841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527841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527841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Lichtraster">
    <w:name w:val="Light Grid"/>
    <w:basedOn w:val="Standaardtabel"/>
    <w:uiPriority w:val="62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527841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Donkerelijst">
    <w:name w:val="Dark List"/>
    <w:basedOn w:val="Standaardtabel"/>
    <w:uiPriority w:val="70"/>
    <w:semiHidden/>
    <w:unhideWhenUsed/>
    <w:rsid w:val="0052784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52784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52784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52784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52784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52784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527841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Lijsttabel1licht">
    <w:name w:val="List Table 1 Light"/>
    <w:basedOn w:val="Standaardtabel"/>
    <w:uiPriority w:val="46"/>
    <w:rsid w:val="0052784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52784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52784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52784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52784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52784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527841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jsttabel2">
    <w:name w:val="List Table 2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jsttabel3">
    <w:name w:val="List Table 3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52784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52784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52784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52784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52784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52784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52784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527841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527841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527841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527841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527841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527841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527841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527841"/>
    <w:pPr>
      <w:spacing w:after="0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527841"/>
    <w:pPr>
      <w:spacing w:after="0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527841"/>
    <w:pPr>
      <w:spacing w:after="0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527841"/>
    <w:pPr>
      <w:spacing w:after="0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527841"/>
    <w:pPr>
      <w:spacing w:after="0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527841"/>
    <w:pPr>
      <w:spacing w:after="0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527841"/>
    <w:pPr>
      <w:spacing w:after="0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527841"/>
    <w:rPr>
      <w:rFonts w:ascii="Calibri" w:hAnsi="Calibri" w:cs="Calibri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527841"/>
  </w:style>
  <w:style w:type="character" w:customStyle="1" w:styleId="AanhefChar">
    <w:name w:val="Aanhef Char"/>
    <w:basedOn w:val="Standaardalinea-lettertype"/>
    <w:link w:val="Aanhef"/>
    <w:uiPriority w:val="99"/>
    <w:semiHidden/>
    <w:rsid w:val="00527841"/>
    <w:rPr>
      <w:rFonts w:ascii="Calibri" w:hAnsi="Calibri" w:cs="Calibri"/>
    </w:rPr>
  </w:style>
  <w:style w:type="table" w:styleId="Tabelkolommen1">
    <w:name w:val="Table Columns 1"/>
    <w:basedOn w:val="Standaardtabel"/>
    <w:uiPriority w:val="99"/>
    <w:semiHidden/>
    <w:unhideWhenUsed/>
    <w:rsid w:val="0052784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52784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52784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52784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52784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Handtekening">
    <w:name w:val="Signature"/>
    <w:basedOn w:val="Standaard"/>
    <w:link w:val="HandtekeningChar"/>
    <w:uiPriority w:val="99"/>
    <w:semiHidden/>
    <w:unhideWhenUsed/>
    <w:rsid w:val="00527841"/>
    <w:pPr>
      <w:spacing w:after="0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527841"/>
    <w:rPr>
      <w:rFonts w:ascii="Calibri" w:hAnsi="Calibri" w:cs="Calibri"/>
    </w:rPr>
  </w:style>
  <w:style w:type="table" w:styleId="Eenvoudigetabel1">
    <w:name w:val="Table Simple 1"/>
    <w:basedOn w:val="Standaardtabel"/>
    <w:uiPriority w:val="99"/>
    <w:semiHidden/>
    <w:unhideWhenUsed/>
    <w:rsid w:val="0052784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52784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5278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52784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52784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527841"/>
    <w:pPr>
      <w:spacing w:after="0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527841"/>
    <w:pPr>
      <w:spacing w:after="0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527841"/>
    <w:pPr>
      <w:spacing w:after="0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527841"/>
    <w:pPr>
      <w:spacing w:after="0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527841"/>
    <w:pPr>
      <w:spacing w:after="0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527841"/>
    <w:pPr>
      <w:spacing w:after="0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527841"/>
    <w:pPr>
      <w:spacing w:after="0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527841"/>
    <w:pPr>
      <w:spacing w:after="0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527841"/>
    <w:pPr>
      <w:spacing w:after="0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527841"/>
    <w:rPr>
      <w:rFonts w:ascii="Corbel" w:eastAsiaTheme="majorEastAsia" w:hAnsi="Corbel" w:cstheme="majorBidi"/>
      <w:b/>
      <w:bCs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527841"/>
    <w:pPr>
      <w:spacing w:after="0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527841"/>
    <w:rPr>
      <w:rFonts w:ascii="Consolas" w:hAnsi="Consolas" w:cs="Calibri"/>
      <w:sz w:val="21"/>
      <w:szCs w:val="21"/>
    </w:rPr>
  </w:style>
  <w:style w:type="table" w:styleId="Tabelraster1">
    <w:name w:val="Table Grid 1"/>
    <w:basedOn w:val="Standaardtabel"/>
    <w:uiPriority w:val="99"/>
    <w:semiHidden/>
    <w:unhideWhenUsed/>
    <w:rsid w:val="005278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52784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52784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52784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5278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5278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52784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52784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527841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1licht">
    <w:name w:val="Grid Table 1 Light"/>
    <w:basedOn w:val="Standaardtabel"/>
    <w:uiPriority w:val="46"/>
    <w:rsid w:val="00527841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527841"/>
    <w:pPr>
      <w:spacing w:after="0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527841"/>
    <w:pPr>
      <w:spacing w:after="0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527841"/>
    <w:pPr>
      <w:spacing w:after="0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527841"/>
    <w:pPr>
      <w:spacing w:after="0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527841"/>
    <w:pPr>
      <w:spacing w:after="0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527841"/>
    <w:pPr>
      <w:spacing w:after="0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527841"/>
    <w:pPr>
      <w:spacing w:after="0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astertabel3">
    <w:name w:val="Grid Table 3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527841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527841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52784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52784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52784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52784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52784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52784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52784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27841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527841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527841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527841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527841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527841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52784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527841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527841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527841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527841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527841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527841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52784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52784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52784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527841"/>
    <w:rPr>
      <w:rFonts w:ascii="Calibri" w:hAnsi="Calibri" w:cs="Calibri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7841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7841"/>
    <w:rPr>
      <w:rFonts w:ascii="Calibri" w:hAnsi="Calibri" w:cs="Calibri"/>
      <w:sz w:val="20"/>
      <w:szCs w:val="20"/>
    </w:rPr>
  </w:style>
  <w:style w:type="character" w:styleId="Regelnummer">
    <w:name w:val="line number"/>
    <w:basedOn w:val="Standaardalinea-lettertype"/>
    <w:uiPriority w:val="99"/>
    <w:semiHidden/>
    <w:unhideWhenUsed/>
    <w:rsid w:val="00527841"/>
    <w:rPr>
      <w:rFonts w:ascii="Calibri" w:hAnsi="Calibri" w:cs="Calibri"/>
    </w:rPr>
  </w:style>
  <w:style w:type="table" w:styleId="3D-effectenvoortabel1">
    <w:name w:val="Table 3D effects 1"/>
    <w:basedOn w:val="Standaardtabel"/>
    <w:uiPriority w:val="99"/>
    <w:semiHidden/>
    <w:unhideWhenUsed/>
    <w:rsid w:val="0052784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52784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52784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527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527841"/>
    <w:rPr>
      <w:rFonts w:ascii="Calibri" w:hAnsi="Calibri" w:cs="Calibri"/>
      <w:color w:val="954F72" w:themeColor="followedHyperlink"/>
      <w:u w:val="single"/>
    </w:rPr>
  </w:style>
  <w:style w:type="character" w:styleId="Hyperlink">
    <w:name w:val="Hyperlink"/>
    <w:basedOn w:val="Standaardalinea-lettertype"/>
    <w:uiPriority w:val="99"/>
    <w:unhideWhenUsed/>
    <w:rsid w:val="00527841"/>
    <w:rPr>
      <w:rFonts w:ascii="Calibri" w:hAnsi="Calibri" w:cs="Calibri"/>
      <w:color w:val="0563C1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527841"/>
    <w:rPr>
      <w:rFonts w:ascii="Calibri" w:hAnsi="Calibri" w:cs="Calibri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27841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11FE0"/>
    <w:rPr>
      <w:color w:val="605E5C"/>
      <w:shd w:val="clear" w:color="auto" w:fill="E1DFDD"/>
    </w:rPr>
  </w:style>
  <w:style w:type="character" w:customStyle="1" w:styleId="il">
    <w:name w:val="il"/>
    <w:basedOn w:val="Standaardalinea-lettertype"/>
    <w:rsid w:val="00511FE0"/>
  </w:style>
  <w:style w:type="character" w:styleId="Onopgelostemelding">
    <w:name w:val="Unresolved Mention"/>
    <w:basedOn w:val="Standaardalinea-lettertype"/>
    <w:uiPriority w:val="99"/>
    <w:semiHidden/>
    <w:unhideWhenUsed/>
    <w:rsid w:val="00F64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7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81843">
          <w:marLeft w:val="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.devisser@alberoscholen.n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.bom@alberoscholen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dewerker.ALP-ZEVEN-14\AppData\Roaming\Microsoft\Sjablonen\Blauwe%20bollen%20begeleidende%20brief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0D063F-8A45-4C4E-BD86-E94FFE2539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B25CCA-2DB1-4A33-9AC5-96A81844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7ED9DE-6E1E-48CE-8CC0-09ECBF5CEA0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Blauwe bollen begeleidende brief</Template>
  <TotalTime>35</TotalTime>
  <Pages>1</Pages>
  <Words>340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Gerda Dousma</dc:creator>
  <cp:keywords/>
  <dc:description/>
  <cp:lastModifiedBy>Gerda Dousma</cp:lastModifiedBy>
  <cp:revision>4</cp:revision>
  <dcterms:created xsi:type="dcterms:W3CDTF">2025-06-11T17:58:00Z</dcterms:created>
  <dcterms:modified xsi:type="dcterms:W3CDTF">2025-06-15T19:24:00Z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